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58FACF" w14:textId="2EE68840" w:rsidR="00607D5B" w:rsidRPr="00A125D2" w:rsidRDefault="00607D5B" w:rsidP="00C15652">
      <w:pPr>
        <w:pStyle w:val="TitleCover24"/>
        <w:tabs>
          <w:tab w:val="left" w:pos="6195"/>
        </w:tabs>
        <w:jc w:val="left"/>
      </w:pPr>
      <w:r w:rsidRPr="004C54CE">
        <w:rPr>
          <w:highlight w:val="yellow"/>
        </w:rPr>
        <w:fldChar w:fldCharType="begin"/>
      </w:r>
      <w:r w:rsidRPr="004C54CE">
        <w:rPr>
          <w:highlight w:val="yellow"/>
        </w:rPr>
        <w:instrText xml:space="preserve"> TITLE  \* Caps  \* MERGEFORMAT </w:instrText>
      </w:r>
      <w:r w:rsidRPr="004C54CE">
        <w:rPr>
          <w:highlight w:val="yellow"/>
        </w:rPr>
        <w:fldChar w:fldCharType="end"/>
      </w:r>
      <w:sdt>
        <w:sdtPr>
          <w:rPr>
            <w:sz w:val="44"/>
            <w:szCs w:val="44"/>
          </w:rPr>
          <w:alias w:val="Title"/>
          <w:tag w:val="Title"/>
          <w:id w:val="-1734998165"/>
          <w:placeholder>
            <w:docPart w:val="33311B56BEFA4E2FA2A528ACE2DEE1DF"/>
          </w:placeholder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 w:multiLine="1"/>
        </w:sdtPr>
        <w:sdtEndPr/>
        <w:sdtContent>
          <w:r w:rsidR="00C15652" w:rsidRPr="00A125D2">
            <w:rPr>
              <w:sz w:val="44"/>
              <w:szCs w:val="44"/>
            </w:rPr>
            <w:t xml:space="preserve">ABPmer Notice to Mariners: </w:t>
          </w:r>
          <w:r w:rsidR="004C54CE" w:rsidRPr="00A125D2">
            <w:rPr>
              <w:sz w:val="44"/>
              <w:szCs w:val="44"/>
            </w:rPr>
            <w:br/>
            <w:t>Survey Instrument – Seabed Deployment</w:t>
          </w:r>
        </w:sdtContent>
      </w:sdt>
      <w:r w:rsidRPr="00A125D2">
        <w:tab/>
      </w:r>
    </w:p>
    <w:p w14:paraId="7EE5D20C" w14:textId="2B4B54B3" w:rsidR="00867A79" w:rsidRPr="004C54CE" w:rsidRDefault="00867A79" w:rsidP="00867A79">
      <w:pPr>
        <w:pStyle w:val="Heading1"/>
        <w:numPr>
          <w:ilvl w:val="0"/>
          <w:numId w:val="0"/>
        </w:numPr>
      </w:pPr>
      <w:r w:rsidRPr="004C54CE">
        <w:t>Introduction</w:t>
      </w:r>
    </w:p>
    <w:p w14:paraId="32921783" w14:textId="51908850" w:rsidR="00454F45" w:rsidRPr="004C54CE" w:rsidRDefault="00AE7FD9" w:rsidP="00454F45">
      <w:r>
        <w:t>APEM Group</w:t>
      </w:r>
      <w:r w:rsidR="00454F45" w:rsidRPr="004C54CE">
        <w:t xml:space="preserve"> Ltd h</w:t>
      </w:r>
      <w:r w:rsidR="008B2ED4" w:rsidRPr="004C54CE">
        <w:t>as</w:t>
      </w:r>
      <w:r w:rsidR="00454F45" w:rsidRPr="004C54CE">
        <w:t xml:space="preserve"> commissioned ABPmer to undertake a monitoring programme</w:t>
      </w:r>
      <w:r w:rsidR="008143AF">
        <w:t xml:space="preserve"> </w:t>
      </w:r>
      <w:r w:rsidR="00454F45" w:rsidRPr="004C54CE">
        <w:t>within the transitional and coastal (</w:t>
      </w:r>
      <w:proofErr w:type="spellStart"/>
      <w:r w:rsidR="00454F45" w:rsidRPr="004C54CE">
        <w:t>TraC</w:t>
      </w:r>
      <w:proofErr w:type="spellEnd"/>
      <w:r w:rsidR="00454F45" w:rsidRPr="004C54CE">
        <w:t xml:space="preserve">) waters of </w:t>
      </w:r>
      <w:r w:rsidR="00BB5B29">
        <w:t>the River</w:t>
      </w:r>
      <w:r>
        <w:t xml:space="preserve"> Roach, River Blackwater and River Colne</w:t>
      </w:r>
      <w:r w:rsidR="00454F45" w:rsidRPr="004C54CE">
        <w:t xml:space="preserve">.  </w:t>
      </w:r>
    </w:p>
    <w:p w14:paraId="299CC738" w14:textId="77777777" w:rsidR="00454F45" w:rsidRPr="004C54CE" w:rsidRDefault="00454F45" w:rsidP="00454F45"/>
    <w:p w14:paraId="7E9385E2" w14:textId="61B1E6C3" w:rsidR="00454F45" w:rsidRPr="004C54CE" w:rsidRDefault="004C54CE" w:rsidP="00454F45">
      <w:pPr>
        <w:rPr>
          <w:highlight w:val="yellow"/>
        </w:rPr>
      </w:pPr>
      <w:r w:rsidRPr="004C54CE">
        <w:t xml:space="preserve">As part of this programme, </w:t>
      </w:r>
      <w:r w:rsidR="00454F45" w:rsidRPr="004C54CE">
        <w:t xml:space="preserve">ABPmer will </w:t>
      </w:r>
      <w:r w:rsidRPr="004C54CE">
        <w:t xml:space="preserve">be deploying </w:t>
      </w:r>
      <w:r w:rsidR="00AE7FD9" w:rsidRPr="00920BEC">
        <w:t xml:space="preserve">CTD instruments (to observe temperature and conductivity/salinity) </w:t>
      </w:r>
      <w:r w:rsidRPr="004C54CE">
        <w:t xml:space="preserve">at </w:t>
      </w:r>
      <w:r w:rsidR="00AE7FD9">
        <w:t>five</w:t>
      </w:r>
      <w:r w:rsidRPr="004C54CE">
        <w:t xml:space="preserve"> location</w:t>
      </w:r>
      <w:r w:rsidR="00ED6FE6">
        <w:t>s</w:t>
      </w:r>
      <w:r w:rsidRPr="004C54CE">
        <w:t xml:space="preserve"> </w:t>
      </w:r>
      <w:r w:rsidR="00AE7FD9">
        <w:t xml:space="preserve">in these rivers </w:t>
      </w:r>
      <w:r w:rsidRPr="004C54CE">
        <w:t>for a 3</w:t>
      </w:r>
      <w:r w:rsidR="00AE7FD9">
        <w:t>0</w:t>
      </w:r>
      <w:r w:rsidR="00A125D2">
        <w:t>-</w:t>
      </w:r>
      <w:r w:rsidRPr="004C54CE">
        <w:t>day period. The deployment</w:t>
      </w:r>
      <w:r w:rsidR="00E13974">
        <w:t>s</w:t>
      </w:r>
      <w:r w:rsidRPr="004C54CE">
        <w:t xml:space="preserve"> </w:t>
      </w:r>
      <w:r w:rsidR="00E13974">
        <w:t>are</w:t>
      </w:r>
      <w:r w:rsidRPr="004C54CE">
        <w:t xml:space="preserve"> planned to take place on approximately </w:t>
      </w:r>
      <w:r w:rsidR="00AE7FD9">
        <w:t>13-15</w:t>
      </w:r>
      <w:r w:rsidRPr="004C54CE">
        <w:t xml:space="preserve"> </w:t>
      </w:r>
      <w:r w:rsidR="00AE7FD9">
        <w:t xml:space="preserve">October </w:t>
      </w:r>
      <w:r w:rsidRPr="004C54CE">
        <w:t>2026 and will be recovered approximately 3</w:t>
      </w:r>
      <w:r w:rsidR="00AE7FD9">
        <w:t>0</w:t>
      </w:r>
      <w:r w:rsidRPr="004C54CE">
        <w:t xml:space="preserve"> days later.</w:t>
      </w:r>
    </w:p>
    <w:p w14:paraId="7C84276F" w14:textId="77777777" w:rsidR="00454F45" w:rsidRPr="004C54CE" w:rsidRDefault="00454F45" w:rsidP="00454F45">
      <w:pPr>
        <w:rPr>
          <w:highlight w:val="yellow"/>
        </w:rPr>
      </w:pPr>
    </w:p>
    <w:p w14:paraId="2F5CF14C" w14:textId="11E5A51B" w:rsidR="00027467" w:rsidRDefault="00454F45" w:rsidP="00ED6FE6">
      <w:r w:rsidRPr="00A125D2">
        <w:t xml:space="preserve">During </w:t>
      </w:r>
      <w:r w:rsidR="004C54CE" w:rsidRPr="00A125D2">
        <w:t xml:space="preserve">deployment/recovery operations, the </w:t>
      </w:r>
      <w:r w:rsidR="00ED6FE6">
        <w:t xml:space="preserve">vessel </w:t>
      </w:r>
      <w:r w:rsidR="00AE7FD9">
        <w:rPr>
          <w:i/>
          <w:iCs/>
        </w:rPr>
        <w:t>Jean T</w:t>
      </w:r>
      <w:r w:rsidR="00ED6FE6">
        <w:t xml:space="preserve"> </w:t>
      </w:r>
      <w:r w:rsidR="004C54CE" w:rsidRPr="00A125D2">
        <w:t xml:space="preserve">will be on </w:t>
      </w:r>
      <w:r w:rsidR="00ED6FE6">
        <w:t xml:space="preserve">respective </w:t>
      </w:r>
      <w:r w:rsidR="004C54CE" w:rsidRPr="00A125D2">
        <w:t>location</w:t>
      </w:r>
      <w:r w:rsidR="00ED6FE6">
        <w:t>s</w:t>
      </w:r>
      <w:r w:rsidR="004C54CE" w:rsidRPr="00A125D2">
        <w:t xml:space="preserve"> for an approximate 1-hour period. </w:t>
      </w:r>
      <w:r w:rsidRPr="00A125D2">
        <w:t xml:space="preserve">When stationary other vessels are requested to pass at a safe speed and distance. VHF Channels </w:t>
      </w:r>
      <w:r w:rsidR="00E13974">
        <w:t xml:space="preserve">11 and </w:t>
      </w:r>
      <w:r w:rsidRPr="00A125D2">
        <w:t>16 will be monitored throughout survey operations.</w:t>
      </w:r>
    </w:p>
    <w:p w14:paraId="603C78D3" w14:textId="77777777" w:rsidR="00ED6FE6" w:rsidRDefault="00ED6FE6" w:rsidP="00ED6FE6"/>
    <w:p w14:paraId="29EF1B0E" w14:textId="1D7BBF0C" w:rsidR="00A125D2" w:rsidRPr="00A125D2" w:rsidRDefault="00A125D2" w:rsidP="00A125D2">
      <w:pPr>
        <w:pStyle w:val="Heading2"/>
        <w:numPr>
          <w:ilvl w:val="0"/>
          <w:numId w:val="0"/>
        </w:numPr>
        <w:ind w:left="720" w:hanging="720"/>
      </w:pPr>
      <w:r w:rsidRPr="00A125D2">
        <w:t>Mooring Details</w:t>
      </w:r>
    </w:p>
    <w:p w14:paraId="17EB246B" w14:textId="5C36469F" w:rsidR="00A125D2" w:rsidRDefault="00A125D2" w:rsidP="00A125D2">
      <w:r w:rsidRPr="00A125D2">
        <w:t>The monitoring instrument</w:t>
      </w:r>
      <w:r w:rsidR="00E13974">
        <w:t>s</w:t>
      </w:r>
      <w:r w:rsidRPr="00A125D2">
        <w:t xml:space="preserve"> will be secured within a seabed frame which will protrude above the seabed by 0.</w:t>
      </w:r>
      <w:r w:rsidR="00ED6FE6">
        <w:t>5</w:t>
      </w:r>
      <w:r w:rsidRPr="00A125D2">
        <w:t xml:space="preserve"> m in water depth</w:t>
      </w:r>
      <w:r w:rsidR="00ED6FE6">
        <w:t xml:space="preserve">s ranging between </w:t>
      </w:r>
      <w:r w:rsidR="00714A11">
        <w:t xml:space="preserve">0m and 3.0m below </w:t>
      </w:r>
      <w:r w:rsidRPr="00A125D2">
        <w:t>Chart Datum. The frame</w:t>
      </w:r>
      <w:r w:rsidR="00714A11">
        <w:t>s</w:t>
      </w:r>
      <w:r w:rsidRPr="00A125D2">
        <w:t xml:space="preserve"> will be secured to a </w:t>
      </w:r>
      <w:r w:rsidR="00714A11">
        <w:t>25</w:t>
      </w:r>
      <w:r w:rsidRPr="00A125D2">
        <w:t>0kg sinker weight by weighted groundline. From the weighted groundline will be a riser chain to a surface marker buoy</w:t>
      </w:r>
      <w:r w:rsidR="00027467">
        <w:t xml:space="preserve">, a </w:t>
      </w:r>
      <w:r w:rsidRPr="00A125D2">
        <w:t xml:space="preserve">yellow special mark exhibiting light characteristics </w:t>
      </w:r>
      <w:proofErr w:type="spellStart"/>
      <w:proofErr w:type="gramStart"/>
      <w:r w:rsidRPr="00A125D2">
        <w:t>Y.Fl</w:t>
      </w:r>
      <w:proofErr w:type="spellEnd"/>
      <w:proofErr w:type="gramEnd"/>
      <w:r w:rsidRPr="00A125D2">
        <w:t>(5)20s.</w:t>
      </w:r>
    </w:p>
    <w:p w14:paraId="1AE323D8" w14:textId="77777777" w:rsidR="00027467" w:rsidRPr="00A125D2" w:rsidRDefault="00027467" w:rsidP="00A125D2"/>
    <w:p w14:paraId="156E4007" w14:textId="77777777" w:rsidR="00027467" w:rsidRDefault="00027467" w:rsidP="00027467">
      <w:pPr>
        <w:keepNext/>
      </w:pPr>
      <w:r>
        <w:rPr>
          <w:noProof/>
        </w:rPr>
        <w:drawing>
          <wp:inline distT="0" distB="0" distL="0" distR="0" wp14:anchorId="2327C682" wp14:editId="5A2D78AF">
            <wp:extent cx="2506476" cy="2190750"/>
            <wp:effectExtent l="19050" t="19050" r="27305" b="19050"/>
            <wp:docPr id="17344736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0602" cy="219435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D9FB561" w14:textId="3AE549A2" w:rsidR="00A125D2" w:rsidRDefault="00027467" w:rsidP="00027467">
      <w:pPr>
        <w:pStyle w:val="Caption"/>
        <w:rPr>
          <w:highlight w:val="yellow"/>
        </w:rPr>
      </w:pPr>
      <w:r>
        <w:t xml:space="preserve">Figure </w:t>
      </w:r>
      <w:r>
        <w:fldChar w:fldCharType="begin"/>
      </w:r>
      <w:r>
        <w:instrText xml:space="preserve"> SEQ Figure \* ARABIC </w:instrText>
      </w:r>
      <w:r>
        <w:fldChar w:fldCharType="separate"/>
      </w:r>
      <w:r w:rsidR="00714A11">
        <w:t>1</w:t>
      </w:r>
      <w:r>
        <w:fldChar w:fldCharType="end"/>
      </w:r>
      <w:r>
        <w:t>.</w:t>
      </w:r>
      <w:r>
        <w:tab/>
        <w:t>Surf</w:t>
      </w:r>
      <w:r w:rsidR="008F1F92">
        <w:t>a</w:t>
      </w:r>
      <w:r>
        <w:t>ce marker buoy</w:t>
      </w:r>
    </w:p>
    <w:p w14:paraId="12194F1F" w14:textId="77777777" w:rsidR="00714A11" w:rsidRDefault="00714A11" w:rsidP="00454F45">
      <w:pPr>
        <w:rPr>
          <w:highlight w:val="yellow"/>
        </w:rPr>
        <w:sectPr w:rsidR="00714A11" w:rsidSect="002C5E32">
          <w:headerReference w:type="default" r:id="rId11"/>
          <w:pgSz w:w="11906" w:h="16838" w:code="9"/>
          <w:pgMar w:top="1440" w:right="1440" w:bottom="1440" w:left="1440" w:header="706" w:footer="706" w:gutter="0"/>
          <w:pgNumType w:chapSep="period"/>
          <w:cols w:space="708"/>
          <w:docGrid w:linePitch="360"/>
        </w:sectPr>
      </w:pPr>
    </w:p>
    <w:p w14:paraId="5C86D03E" w14:textId="77777777" w:rsidR="00A125D2" w:rsidRDefault="00A125D2" w:rsidP="00454F45">
      <w:pPr>
        <w:rPr>
          <w:highlight w:val="yellow"/>
        </w:rPr>
      </w:pPr>
    </w:p>
    <w:p w14:paraId="2A6CC5DB" w14:textId="77777777" w:rsidR="00A125D2" w:rsidRPr="004C54CE" w:rsidRDefault="00A125D2" w:rsidP="00454F45">
      <w:pPr>
        <w:rPr>
          <w:highlight w:val="yellow"/>
        </w:rPr>
      </w:pPr>
    </w:p>
    <w:p w14:paraId="24B61303" w14:textId="52FCF9A9" w:rsidR="00454F45" w:rsidRPr="004C54CE" w:rsidRDefault="00454F45" w:rsidP="00C15652">
      <w:pPr>
        <w:pStyle w:val="Heading2"/>
        <w:numPr>
          <w:ilvl w:val="0"/>
          <w:numId w:val="0"/>
        </w:numPr>
        <w:ind w:left="720" w:hanging="720"/>
        <w:rPr>
          <w:highlight w:val="yellow"/>
        </w:rPr>
      </w:pPr>
      <w:r w:rsidRPr="004C54CE">
        <w:t>Location Details</w:t>
      </w:r>
    </w:p>
    <w:p w14:paraId="4F281974" w14:textId="77777777" w:rsidR="00714A11" w:rsidRPr="00566411" w:rsidRDefault="004C54CE" w:rsidP="00714A11">
      <w:pPr>
        <w:pStyle w:val="Caption"/>
        <w:keepNext/>
      </w:pPr>
      <w:bookmarkStart w:id="0" w:name="_Ref227326035"/>
      <w:r>
        <w:t xml:space="preserve">Table </w:t>
      </w:r>
      <w:r>
        <w:fldChar w:fldCharType="begin"/>
      </w:r>
      <w:r>
        <w:instrText xml:space="preserve"> SEQ Table \* ARABIC </w:instrText>
      </w:r>
      <w:r>
        <w:fldChar w:fldCharType="separate"/>
      </w:r>
      <w:r>
        <w:t>1</w:t>
      </w:r>
      <w:r>
        <w:fldChar w:fldCharType="end"/>
      </w:r>
      <w:bookmarkEnd w:id="0"/>
      <w:r>
        <w:t>.</w:t>
      </w:r>
      <w:r>
        <w:tab/>
      </w:r>
      <w:r w:rsidR="00714A11">
        <w:t>Seabed deployment locations</w:t>
      </w:r>
    </w:p>
    <w:tbl>
      <w:tblPr>
        <w:tblStyle w:val="ABPmer12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63"/>
        <w:gridCol w:w="1626"/>
        <w:gridCol w:w="1628"/>
        <w:gridCol w:w="994"/>
        <w:gridCol w:w="1055"/>
        <w:gridCol w:w="950"/>
      </w:tblGrid>
      <w:tr w:rsidR="00714A11" w:rsidRPr="004F3B23" w14:paraId="7C5CE33F" w14:textId="77777777" w:rsidTr="00273B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5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55EEA" w14:textId="77777777" w:rsidR="00714A11" w:rsidRPr="001E5E8C" w:rsidRDefault="00714A11" w:rsidP="00273BB5">
            <w:pPr>
              <w:jc w:val="center"/>
              <w:rPr>
                <w:rFonts w:ascii="Segoe UI Semibold" w:hAnsi="Segoe UI Semibold" w:cs="Segoe UI Semibold"/>
                <w:b w:val="0"/>
              </w:rPr>
            </w:pPr>
            <w:r w:rsidRPr="001E5E8C">
              <w:rPr>
                <w:rFonts w:ascii="Segoe UI Semibold" w:hAnsi="Segoe UI Semibold" w:cs="Segoe UI Semibold"/>
                <w:b w:val="0"/>
              </w:rPr>
              <w:t>Known Locations</w:t>
            </w:r>
          </w:p>
        </w:tc>
        <w:tc>
          <w:tcPr>
            <w:tcW w:w="18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726CD" w14:textId="77777777" w:rsidR="00714A11" w:rsidRPr="001E5E8C" w:rsidRDefault="00714A11" w:rsidP="00273BB5">
            <w:pPr>
              <w:jc w:val="center"/>
              <w:rPr>
                <w:rFonts w:ascii="Segoe UI Semibold" w:hAnsi="Segoe UI Semibold" w:cs="Segoe UI Semibold"/>
                <w:b w:val="0"/>
              </w:rPr>
            </w:pPr>
            <w:r w:rsidRPr="001E5E8C">
              <w:rPr>
                <w:rFonts w:ascii="Segoe UI Semibold" w:hAnsi="Segoe UI Semibold" w:cs="Segoe UI Semibold"/>
                <w:b w:val="0"/>
              </w:rPr>
              <w:t>ETRS89</w:t>
            </w:r>
          </w:p>
        </w:tc>
        <w:tc>
          <w:tcPr>
            <w:tcW w:w="1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8609D" w14:textId="77777777" w:rsidR="00714A11" w:rsidRPr="001E5E8C" w:rsidRDefault="00714A11" w:rsidP="00273BB5">
            <w:pPr>
              <w:jc w:val="center"/>
              <w:rPr>
                <w:rFonts w:ascii="Segoe UI Semibold" w:hAnsi="Segoe UI Semibold" w:cs="Segoe UI Semibold"/>
                <w:b w:val="0"/>
              </w:rPr>
            </w:pPr>
            <w:r w:rsidRPr="001E5E8C">
              <w:rPr>
                <w:rFonts w:ascii="Segoe UI Semibold" w:hAnsi="Segoe UI Semibold" w:cs="Segoe UI Semibold"/>
                <w:b w:val="0"/>
              </w:rPr>
              <w:t>OSGB36 (OSTN15)</w:t>
            </w:r>
          </w:p>
        </w:tc>
        <w:tc>
          <w:tcPr>
            <w:tcW w:w="5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BF2E37" w14:textId="77777777" w:rsidR="00714A11" w:rsidRPr="00145AB4" w:rsidRDefault="00714A11" w:rsidP="00273BB5">
            <w:pPr>
              <w:jc w:val="center"/>
              <w:rPr>
                <w:rFonts w:ascii="Segoe UI Semibold" w:hAnsi="Segoe UI Semibold" w:cs="Segoe UI Semibold"/>
                <w:b w:val="0"/>
                <w:bCs/>
              </w:rPr>
            </w:pPr>
            <w:r w:rsidRPr="00145AB4">
              <w:rPr>
                <w:rFonts w:ascii="Segoe UI Semibold" w:hAnsi="Segoe UI Semibold" w:cs="Segoe UI Semibold"/>
                <w:b w:val="0"/>
                <w:bCs/>
              </w:rPr>
              <w:t>Water depth (</w:t>
            </w:r>
            <w:proofErr w:type="spellStart"/>
            <w:r w:rsidRPr="00145AB4">
              <w:rPr>
                <w:rFonts w:ascii="Segoe UI Semibold" w:hAnsi="Segoe UI Semibold" w:cs="Segoe UI Semibold"/>
                <w:b w:val="0"/>
                <w:bCs/>
              </w:rPr>
              <w:t>mCD</w:t>
            </w:r>
            <w:proofErr w:type="spellEnd"/>
            <w:r w:rsidRPr="00145AB4">
              <w:rPr>
                <w:rFonts w:ascii="Segoe UI Semibold" w:hAnsi="Segoe UI Semibold" w:cs="Segoe UI Semibold"/>
                <w:b w:val="0"/>
                <w:bCs/>
              </w:rPr>
              <w:t>)</w:t>
            </w:r>
          </w:p>
        </w:tc>
      </w:tr>
      <w:tr w:rsidR="00714A11" w:rsidRPr="004F3B23" w14:paraId="5B0F10B3" w14:textId="77777777" w:rsidTr="00273B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5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6DE0D" w14:textId="77777777" w:rsidR="00714A11" w:rsidRPr="001E5E8C" w:rsidRDefault="00714A11" w:rsidP="00273BB5">
            <w:pPr>
              <w:jc w:val="left"/>
              <w:rPr>
                <w:rFonts w:ascii="Segoe UI Semibold" w:hAnsi="Segoe UI Semibold" w:cs="Segoe UI Semibold"/>
                <w:b w:val="0"/>
              </w:rPr>
            </w:pP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15D6E" w14:textId="77777777" w:rsidR="00714A11" w:rsidRPr="001E5E8C" w:rsidRDefault="00714A11" w:rsidP="00273BB5">
            <w:pPr>
              <w:jc w:val="center"/>
              <w:rPr>
                <w:rFonts w:ascii="Segoe UI Semibold" w:hAnsi="Segoe UI Semibold" w:cs="Segoe UI Semibold"/>
                <w:b w:val="0"/>
              </w:rPr>
            </w:pPr>
            <w:r w:rsidRPr="001E5E8C">
              <w:rPr>
                <w:rFonts w:ascii="Segoe UI Semibold" w:hAnsi="Segoe UI Semibold" w:cs="Segoe UI Semibold"/>
                <w:b w:val="0"/>
              </w:rPr>
              <w:t>Latitude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A3474" w14:textId="77777777" w:rsidR="00714A11" w:rsidRPr="001E5E8C" w:rsidRDefault="00714A11" w:rsidP="00273BB5">
            <w:pPr>
              <w:jc w:val="center"/>
              <w:rPr>
                <w:rFonts w:ascii="Segoe UI Semibold" w:hAnsi="Segoe UI Semibold" w:cs="Segoe UI Semibold"/>
                <w:b w:val="0"/>
              </w:rPr>
            </w:pPr>
            <w:r w:rsidRPr="001E5E8C">
              <w:rPr>
                <w:rFonts w:ascii="Segoe UI Semibold" w:hAnsi="Segoe UI Semibold" w:cs="Segoe UI Semibold"/>
                <w:b w:val="0"/>
              </w:rPr>
              <w:t>Longitude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B2AC5" w14:textId="77777777" w:rsidR="00714A11" w:rsidRPr="001E5E8C" w:rsidRDefault="00714A11" w:rsidP="00273BB5">
            <w:pPr>
              <w:jc w:val="center"/>
              <w:rPr>
                <w:rFonts w:ascii="Segoe UI Semibold" w:hAnsi="Segoe UI Semibold" w:cs="Segoe UI Semibold"/>
                <w:b w:val="0"/>
              </w:rPr>
            </w:pPr>
            <w:r w:rsidRPr="001E5E8C">
              <w:rPr>
                <w:rFonts w:ascii="Segoe UI Semibold" w:hAnsi="Segoe UI Semibold" w:cs="Segoe UI Semibold"/>
                <w:b w:val="0"/>
              </w:rPr>
              <w:t>Easting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49F3B" w14:textId="77777777" w:rsidR="00714A11" w:rsidRPr="001E5E8C" w:rsidRDefault="00714A11" w:rsidP="00273BB5">
            <w:pPr>
              <w:jc w:val="center"/>
              <w:rPr>
                <w:rFonts w:ascii="Segoe UI Semibold" w:hAnsi="Segoe UI Semibold" w:cs="Segoe UI Semibold"/>
                <w:b w:val="0"/>
              </w:rPr>
            </w:pPr>
            <w:r w:rsidRPr="001E5E8C">
              <w:rPr>
                <w:rFonts w:ascii="Segoe UI Semibold" w:hAnsi="Segoe UI Semibold" w:cs="Segoe UI Semibold"/>
                <w:b w:val="0"/>
              </w:rPr>
              <w:t>Northing</w:t>
            </w:r>
          </w:p>
        </w:tc>
        <w:tc>
          <w:tcPr>
            <w:tcW w:w="5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D8834" w14:textId="77777777" w:rsidR="00714A11" w:rsidRPr="001E5E8C" w:rsidRDefault="00714A11" w:rsidP="00273BB5">
            <w:pPr>
              <w:jc w:val="center"/>
              <w:rPr>
                <w:rFonts w:ascii="Segoe UI Semibold" w:hAnsi="Segoe UI Semibold" w:cs="Segoe UI Semibold"/>
              </w:rPr>
            </w:pPr>
          </w:p>
        </w:tc>
      </w:tr>
      <w:tr w:rsidR="006065AE" w:rsidRPr="004F3B23" w14:paraId="6266B99C" w14:textId="77777777" w:rsidTr="00830626">
        <w:tc>
          <w:tcPr>
            <w:tcW w:w="1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08CC0" w14:textId="77777777" w:rsidR="006065AE" w:rsidRPr="000D06E9" w:rsidRDefault="006065AE" w:rsidP="006065AE">
            <w:pPr>
              <w:jc w:val="center"/>
              <w:rPr>
                <w:rFonts w:cs="Segoe UI"/>
                <w:szCs w:val="20"/>
              </w:rPr>
            </w:pPr>
            <w:r w:rsidRPr="008B2BD2">
              <w:rPr>
                <w:rFonts w:cs="Segoe UI"/>
                <w:szCs w:val="20"/>
              </w:rPr>
              <w:t>Colne - BCCTS1 - River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486E7" w14:textId="161AFD5D" w:rsidR="006065AE" w:rsidRPr="000D06E9" w:rsidRDefault="006065AE" w:rsidP="006065AE">
            <w:pPr>
              <w:jc w:val="center"/>
              <w:rPr>
                <w:rFonts w:cs="Segoe UI"/>
                <w:szCs w:val="20"/>
              </w:rPr>
            </w:pPr>
            <w:r w:rsidRPr="0016164F">
              <w:t>51° 51.00880' N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82E26" w14:textId="6CBA172B" w:rsidR="006065AE" w:rsidRPr="000D06E9" w:rsidRDefault="006065AE" w:rsidP="006065AE">
            <w:pPr>
              <w:jc w:val="center"/>
              <w:rPr>
                <w:rFonts w:cs="Segoe UI"/>
                <w:szCs w:val="20"/>
              </w:rPr>
            </w:pPr>
            <w:r w:rsidRPr="008D5800">
              <w:t>0° 58.00884' E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F46BD" w14:textId="77777777" w:rsidR="006065AE" w:rsidRPr="000D06E9" w:rsidRDefault="006065AE" w:rsidP="006065AE">
            <w:pPr>
              <w:jc w:val="center"/>
              <w:rPr>
                <w:rFonts w:cs="Segoe UI"/>
                <w:szCs w:val="20"/>
              </w:rPr>
            </w:pPr>
            <w:r w:rsidRPr="008B2BD2">
              <w:rPr>
                <w:rFonts w:cs="Segoe UI"/>
                <w:szCs w:val="20"/>
              </w:rPr>
              <w:t>604432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99FD2" w14:textId="77777777" w:rsidR="006065AE" w:rsidRPr="000D06E9" w:rsidRDefault="006065AE" w:rsidP="006065AE">
            <w:pPr>
              <w:jc w:val="center"/>
              <w:rPr>
                <w:rFonts w:cs="Segoe UI"/>
                <w:szCs w:val="20"/>
              </w:rPr>
            </w:pPr>
            <w:r w:rsidRPr="008B2BD2">
              <w:rPr>
                <w:rFonts w:cs="Segoe UI"/>
                <w:szCs w:val="20"/>
              </w:rPr>
              <w:t>220999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508FD" w14:textId="77777777" w:rsidR="006065AE" w:rsidRPr="008B2BD2" w:rsidRDefault="006065AE" w:rsidP="006065AE">
            <w:pPr>
              <w:jc w:val="center"/>
              <w:rPr>
                <w:rFonts w:cs="Segoe UI"/>
                <w:szCs w:val="20"/>
              </w:rPr>
            </w:pPr>
            <w:r>
              <w:rPr>
                <w:rFonts w:cs="Segoe UI"/>
                <w:szCs w:val="20"/>
              </w:rPr>
              <w:t>0.5</w:t>
            </w:r>
          </w:p>
        </w:tc>
      </w:tr>
      <w:tr w:rsidR="006065AE" w:rsidRPr="004F3B23" w14:paraId="7CFCCB21" w14:textId="77777777" w:rsidTr="00830626">
        <w:tc>
          <w:tcPr>
            <w:tcW w:w="1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B7E80" w14:textId="77777777" w:rsidR="006065AE" w:rsidRPr="000D06E9" w:rsidRDefault="006065AE" w:rsidP="006065AE">
            <w:pPr>
              <w:jc w:val="center"/>
              <w:rPr>
                <w:rFonts w:cs="Segoe UI"/>
                <w:szCs w:val="20"/>
              </w:rPr>
            </w:pPr>
            <w:r w:rsidRPr="008B2BD2">
              <w:rPr>
                <w:rFonts w:cs="Segoe UI"/>
                <w:szCs w:val="20"/>
              </w:rPr>
              <w:t>Colne - BCCTS2 - Estuary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0AC65" w14:textId="7568270F" w:rsidR="006065AE" w:rsidRPr="000D06E9" w:rsidRDefault="006065AE" w:rsidP="006065AE">
            <w:pPr>
              <w:jc w:val="center"/>
              <w:rPr>
                <w:rFonts w:cs="Segoe UI"/>
                <w:szCs w:val="20"/>
              </w:rPr>
            </w:pPr>
            <w:r w:rsidRPr="0016164F">
              <w:t>51° 48.28371' N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28BDC" w14:textId="3A4B182B" w:rsidR="006065AE" w:rsidRPr="000D06E9" w:rsidRDefault="006065AE" w:rsidP="006065AE">
            <w:pPr>
              <w:jc w:val="center"/>
              <w:rPr>
                <w:rFonts w:cs="Segoe UI"/>
                <w:szCs w:val="20"/>
              </w:rPr>
            </w:pPr>
            <w:r w:rsidRPr="008D5800">
              <w:t>1° 0.21486' E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C69C9" w14:textId="77777777" w:rsidR="006065AE" w:rsidRPr="000D06E9" w:rsidRDefault="006065AE" w:rsidP="006065AE">
            <w:pPr>
              <w:jc w:val="center"/>
              <w:rPr>
                <w:rFonts w:cs="Segoe UI"/>
                <w:szCs w:val="20"/>
              </w:rPr>
            </w:pPr>
            <w:r w:rsidRPr="008B2BD2">
              <w:rPr>
                <w:rFonts w:cs="Segoe UI"/>
                <w:szCs w:val="20"/>
              </w:rPr>
              <w:t>607172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32F52" w14:textId="77777777" w:rsidR="006065AE" w:rsidRPr="000D06E9" w:rsidRDefault="006065AE" w:rsidP="006065AE">
            <w:pPr>
              <w:jc w:val="center"/>
              <w:rPr>
                <w:rFonts w:cs="Segoe UI"/>
                <w:szCs w:val="20"/>
              </w:rPr>
            </w:pPr>
            <w:r w:rsidRPr="008B2BD2">
              <w:rPr>
                <w:rFonts w:cs="Segoe UI"/>
                <w:szCs w:val="20"/>
              </w:rPr>
              <w:t>216053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B1476" w14:textId="77777777" w:rsidR="006065AE" w:rsidRPr="008B2BD2" w:rsidRDefault="006065AE" w:rsidP="006065AE">
            <w:pPr>
              <w:jc w:val="center"/>
              <w:rPr>
                <w:rFonts w:cs="Segoe UI"/>
                <w:szCs w:val="20"/>
              </w:rPr>
            </w:pPr>
            <w:r>
              <w:rPr>
                <w:rFonts w:cs="Segoe UI"/>
                <w:szCs w:val="20"/>
              </w:rPr>
              <w:t>3.0</w:t>
            </w:r>
          </w:p>
        </w:tc>
      </w:tr>
      <w:tr w:rsidR="006065AE" w:rsidRPr="004F3B23" w14:paraId="1575E6C7" w14:textId="77777777" w:rsidTr="00830626">
        <w:tc>
          <w:tcPr>
            <w:tcW w:w="1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9B025" w14:textId="77777777" w:rsidR="006065AE" w:rsidRPr="008B2BD2" w:rsidRDefault="006065AE" w:rsidP="006065AE">
            <w:pPr>
              <w:jc w:val="center"/>
              <w:rPr>
                <w:rFonts w:cs="Segoe UI"/>
                <w:szCs w:val="20"/>
              </w:rPr>
            </w:pPr>
            <w:r w:rsidRPr="008B2BD2">
              <w:rPr>
                <w:rFonts w:cs="Segoe UI"/>
                <w:szCs w:val="20"/>
              </w:rPr>
              <w:t>Blackwater - BCCTS3 - River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7385B" w14:textId="5E18BBD8" w:rsidR="006065AE" w:rsidRPr="008B2BD2" w:rsidRDefault="006065AE" w:rsidP="006065AE">
            <w:pPr>
              <w:jc w:val="center"/>
              <w:rPr>
                <w:rFonts w:cs="Segoe UI"/>
                <w:szCs w:val="20"/>
              </w:rPr>
            </w:pPr>
            <w:r w:rsidRPr="0016164F">
              <w:t>51° 43.36970' N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9EEC0" w14:textId="6883DEFB" w:rsidR="006065AE" w:rsidRDefault="006065AE" w:rsidP="006065AE">
            <w:pPr>
              <w:jc w:val="center"/>
              <w:rPr>
                <w:rFonts w:cs="Segoe UI"/>
                <w:szCs w:val="20"/>
              </w:rPr>
            </w:pPr>
            <w:r w:rsidRPr="008D5800">
              <w:t>0° 47.70971' E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9009C" w14:textId="77777777" w:rsidR="006065AE" w:rsidRPr="008B2BD2" w:rsidRDefault="006065AE" w:rsidP="006065AE">
            <w:pPr>
              <w:jc w:val="center"/>
              <w:rPr>
                <w:rFonts w:cs="Segoe UI"/>
                <w:szCs w:val="20"/>
              </w:rPr>
            </w:pPr>
            <w:r w:rsidRPr="008B2BD2">
              <w:rPr>
                <w:rFonts w:cs="Segoe UI"/>
                <w:szCs w:val="20"/>
              </w:rPr>
              <w:t>593155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937BD" w14:textId="77777777" w:rsidR="006065AE" w:rsidRPr="008B2BD2" w:rsidRDefault="006065AE" w:rsidP="006065AE">
            <w:pPr>
              <w:jc w:val="center"/>
              <w:rPr>
                <w:rFonts w:cs="Segoe UI"/>
                <w:szCs w:val="20"/>
              </w:rPr>
            </w:pPr>
            <w:r w:rsidRPr="008B2BD2">
              <w:rPr>
                <w:rFonts w:cs="Segoe UI"/>
                <w:szCs w:val="20"/>
              </w:rPr>
              <w:t>206375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C2A0C" w14:textId="77777777" w:rsidR="006065AE" w:rsidRPr="008B2BD2" w:rsidRDefault="006065AE" w:rsidP="006065AE">
            <w:pPr>
              <w:jc w:val="center"/>
              <w:rPr>
                <w:rFonts w:cs="Segoe UI"/>
                <w:szCs w:val="20"/>
              </w:rPr>
            </w:pPr>
            <w:r>
              <w:rPr>
                <w:rFonts w:cs="Segoe UI"/>
                <w:szCs w:val="20"/>
              </w:rPr>
              <w:t>3.0</w:t>
            </w:r>
          </w:p>
        </w:tc>
      </w:tr>
      <w:tr w:rsidR="006065AE" w:rsidRPr="004F3B23" w14:paraId="319D00EC" w14:textId="77777777" w:rsidTr="00830626">
        <w:tc>
          <w:tcPr>
            <w:tcW w:w="1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320A8" w14:textId="77777777" w:rsidR="006065AE" w:rsidRPr="008B2BD2" w:rsidRDefault="006065AE" w:rsidP="006065AE">
            <w:pPr>
              <w:jc w:val="center"/>
              <w:rPr>
                <w:rFonts w:cs="Segoe UI"/>
                <w:szCs w:val="20"/>
              </w:rPr>
            </w:pPr>
            <w:r w:rsidRPr="008B2BD2">
              <w:rPr>
                <w:rFonts w:cs="Segoe UI"/>
                <w:szCs w:val="20"/>
              </w:rPr>
              <w:t>Blackwater - BCCTS4 - River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8A7FE" w14:textId="5D63446D" w:rsidR="006065AE" w:rsidRPr="008B2BD2" w:rsidRDefault="006065AE" w:rsidP="006065AE">
            <w:pPr>
              <w:jc w:val="center"/>
              <w:rPr>
                <w:rFonts w:cs="Segoe UI"/>
                <w:szCs w:val="20"/>
              </w:rPr>
            </w:pPr>
            <w:r w:rsidRPr="0016164F">
              <w:t>51° 43.70214' N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1A8BE" w14:textId="0AD1CEEF" w:rsidR="006065AE" w:rsidRDefault="006065AE" w:rsidP="006065AE">
            <w:pPr>
              <w:jc w:val="center"/>
              <w:rPr>
                <w:rFonts w:cs="Segoe UI"/>
                <w:szCs w:val="20"/>
              </w:rPr>
            </w:pPr>
            <w:r w:rsidRPr="008D5800">
              <w:t>0° 43.94684' E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36952" w14:textId="77777777" w:rsidR="006065AE" w:rsidRPr="008B2BD2" w:rsidRDefault="006065AE" w:rsidP="006065AE">
            <w:pPr>
              <w:jc w:val="center"/>
              <w:rPr>
                <w:rFonts w:cs="Segoe UI"/>
                <w:szCs w:val="20"/>
              </w:rPr>
            </w:pPr>
            <w:r w:rsidRPr="00920BEC">
              <w:rPr>
                <w:rFonts w:cs="Segoe UI"/>
                <w:szCs w:val="20"/>
              </w:rPr>
              <w:t>588801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C68FF" w14:textId="77777777" w:rsidR="006065AE" w:rsidRPr="008B2BD2" w:rsidRDefault="006065AE" w:rsidP="006065AE">
            <w:pPr>
              <w:jc w:val="center"/>
              <w:rPr>
                <w:rFonts w:cs="Segoe UI"/>
                <w:szCs w:val="20"/>
              </w:rPr>
            </w:pPr>
            <w:r w:rsidRPr="00920BEC">
              <w:rPr>
                <w:rFonts w:cs="Segoe UI"/>
                <w:szCs w:val="20"/>
              </w:rPr>
              <w:t>206827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4E25E" w14:textId="77777777" w:rsidR="006065AE" w:rsidRPr="00920BEC" w:rsidRDefault="006065AE" w:rsidP="006065AE">
            <w:pPr>
              <w:jc w:val="center"/>
              <w:rPr>
                <w:rFonts w:cs="Segoe UI"/>
                <w:szCs w:val="20"/>
              </w:rPr>
            </w:pPr>
            <w:r>
              <w:rPr>
                <w:rFonts w:cs="Segoe UI"/>
                <w:szCs w:val="20"/>
              </w:rPr>
              <w:t>0.0</w:t>
            </w:r>
          </w:p>
        </w:tc>
      </w:tr>
      <w:tr w:rsidR="006065AE" w:rsidRPr="004F3B23" w14:paraId="6E4AA6BD" w14:textId="77777777" w:rsidTr="00830626">
        <w:tc>
          <w:tcPr>
            <w:tcW w:w="1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9303A" w14:textId="77777777" w:rsidR="006065AE" w:rsidRPr="008B2BD2" w:rsidRDefault="006065AE" w:rsidP="006065AE">
            <w:pPr>
              <w:jc w:val="center"/>
              <w:rPr>
                <w:rFonts w:cs="Segoe UI"/>
                <w:szCs w:val="20"/>
              </w:rPr>
            </w:pPr>
            <w:r w:rsidRPr="00920BEC">
              <w:rPr>
                <w:rFonts w:cs="Segoe UI"/>
                <w:szCs w:val="20"/>
              </w:rPr>
              <w:t>Crouch/Roach - BCCTS7 - River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C20BF" w14:textId="21D0519F" w:rsidR="006065AE" w:rsidRPr="008B2BD2" w:rsidRDefault="006065AE" w:rsidP="006065AE">
            <w:pPr>
              <w:jc w:val="center"/>
              <w:rPr>
                <w:rFonts w:cs="Segoe UI"/>
                <w:szCs w:val="20"/>
              </w:rPr>
            </w:pPr>
            <w:r w:rsidRPr="0016164F">
              <w:t>51° 35.12602' N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12D03" w14:textId="48236AFC" w:rsidR="006065AE" w:rsidRDefault="006065AE" w:rsidP="006065AE">
            <w:pPr>
              <w:jc w:val="center"/>
              <w:rPr>
                <w:rFonts w:cs="Segoe UI"/>
                <w:szCs w:val="20"/>
              </w:rPr>
            </w:pPr>
            <w:r w:rsidRPr="008D5800">
              <w:t>0° 47.99322' E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875AD" w14:textId="77777777" w:rsidR="006065AE" w:rsidRPr="008B2BD2" w:rsidRDefault="006065AE" w:rsidP="006065AE">
            <w:pPr>
              <w:jc w:val="center"/>
              <w:rPr>
                <w:rFonts w:cs="Segoe UI"/>
                <w:szCs w:val="20"/>
              </w:rPr>
            </w:pPr>
            <w:r w:rsidRPr="00920BEC">
              <w:rPr>
                <w:rFonts w:cs="Segoe UI"/>
                <w:szCs w:val="20"/>
              </w:rPr>
              <w:t>594067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7406B" w14:textId="77777777" w:rsidR="006065AE" w:rsidRPr="008B2BD2" w:rsidRDefault="006065AE" w:rsidP="006065AE">
            <w:pPr>
              <w:jc w:val="center"/>
              <w:rPr>
                <w:rFonts w:cs="Segoe UI"/>
                <w:szCs w:val="20"/>
              </w:rPr>
            </w:pPr>
            <w:r w:rsidRPr="00920BEC">
              <w:rPr>
                <w:rFonts w:cs="Segoe UI"/>
                <w:szCs w:val="20"/>
              </w:rPr>
              <w:t>191111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F2928" w14:textId="77777777" w:rsidR="006065AE" w:rsidRPr="00920BEC" w:rsidRDefault="006065AE" w:rsidP="006065AE">
            <w:pPr>
              <w:jc w:val="center"/>
              <w:rPr>
                <w:rFonts w:cs="Segoe UI"/>
                <w:szCs w:val="20"/>
              </w:rPr>
            </w:pPr>
            <w:r>
              <w:rPr>
                <w:rFonts w:cs="Segoe UI"/>
                <w:szCs w:val="20"/>
              </w:rPr>
              <w:t>3.0</w:t>
            </w:r>
          </w:p>
        </w:tc>
      </w:tr>
    </w:tbl>
    <w:p w14:paraId="40EB9E3E" w14:textId="77777777" w:rsidR="00714A11" w:rsidRDefault="00714A11" w:rsidP="00714A11"/>
    <w:p w14:paraId="1187EC6A" w14:textId="77777777" w:rsidR="00714A11" w:rsidRDefault="00714A11" w:rsidP="00714A11"/>
    <w:p w14:paraId="5EAFD1DF" w14:textId="77777777" w:rsidR="00714A11" w:rsidRDefault="00714A11" w:rsidP="00714A11">
      <w:pPr>
        <w:keepNext/>
      </w:pPr>
      <w:r w:rsidRPr="00DE46DF">
        <w:rPr>
          <w:noProof/>
        </w:rPr>
        <w:drawing>
          <wp:inline distT="0" distB="0" distL="0" distR="0" wp14:anchorId="6F799A6A" wp14:editId="2725CD12">
            <wp:extent cx="5731510" cy="4073525"/>
            <wp:effectExtent l="19050" t="19050" r="21590" b="22225"/>
            <wp:docPr id="15165072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6507264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735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4C57697" w14:textId="0A95B098" w:rsidR="00714A11" w:rsidRDefault="00714A11" w:rsidP="00714A11">
      <w:pPr>
        <w:pStyle w:val="Caption"/>
      </w:pPr>
      <w:r>
        <w:t xml:space="preserve">Figure </w:t>
      </w:r>
      <w:r>
        <w:fldChar w:fldCharType="begin"/>
      </w:r>
      <w:r>
        <w:instrText xml:space="preserve"> SEQ Figure \* ARABIC </w:instrText>
      </w:r>
      <w:r>
        <w:fldChar w:fldCharType="separate"/>
      </w:r>
      <w:r>
        <w:t>2</w:t>
      </w:r>
      <w:r>
        <w:fldChar w:fldCharType="end"/>
      </w:r>
      <w:r>
        <w:t xml:space="preserve">. </w:t>
      </w:r>
      <w:r>
        <w:tab/>
      </w:r>
      <w:r w:rsidRPr="00627A31">
        <w:t>River Crouch/Roach location (1)</w:t>
      </w:r>
    </w:p>
    <w:p w14:paraId="1663551A" w14:textId="77777777" w:rsidR="00714A11" w:rsidRDefault="00714A11" w:rsidP="00714A11"/>
    <w:p w14:paraId="186AD41A" w14:textId="77777777" w:rsidR="00714A11" w:rsidRDefault="00714A11" w:rsidP="00714A11">
      <w:pPr>
        <w:keepNext/>
      </w:pPr>
      <w:r w:rsidRPr="00DE46DF">
        <w:rPr>
          <w:noProof/>
        </w:rPr>
        <w:lastRenderedPageBreak/>
        <w:drawing>
          <wp:inline distT="0" distB="0" distL="0" distR="0" wp14:anchorId="7038E90D" wp14:editId="52519CCB">
            <wp:extent cx="5731510" cy="3169920"/>
            <wp:effectExtent l="19050" t="19050" r="21590" b="11430"/>
            <wp:docPr id="7664929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6492958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6992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BC47C8A" w14:textId="243571E9" w:rsidR="00714A11" w:rsidRDefault="00714A11" w:rsidP="00714A11">
      <w:pPr>
        <w:pStyle w:val="Caption"/>
      </w:pPr>
      <w:r>
        <w:t xml:space="preserve">Figure </w:t>
      </w:r>
      <w:r>
        <w:fldChar w:fldCharType="begin"/>
      </w:r>
      <w:r>
        <w:instrText xml:space="preserve"> SEQ Figure \* ARABIC </w:instrText>
      </w:r>
      <w:r>
        <w:fldChar w:fldCharType="separate"/>
      </w:r>
      <w:r>
        <w:t>3</w:t>
      </w:r>
      <w:r>
        <w:fldChar w:fldCharType="end"/>
      </w:r>
      <w:r>
        <w:t xml:space="preserve">. </w:t>
      </w:r>
      <w:r>
        <w:tab/>
      </w:r>
      <w:r w:rsidRPr="00AA01C1">
        <w:t>River Blackwater locations (2)</w:t>
      </w:r>
    </w:p>
    <w:p w14:paraId="37CFFD6B" w14:textId="77777777" w:rsidR="00714A11" w:rsidRDefault="00714A11" w:rsidP="00714A11"/>
    <w:p w14:paraId="7C263EEC" w14:textId="77777777" w:rsidR="00714A11" w:rsidRDefault="00714A11" w:rsidP="00714A11">
      <w:pPr>
        <w:keepNext/>
      </w:pPr>
      <w:r w:rsidRPr="00DE46DF">
        <w:rPr>
          <w:noProof/>
        </w:rPr>
        <w:drawing>
          <wp:inline distT="0" distB="0" distL="0" distR="0" wp14:anchorId="1FF9085E" wp14:editId="2FC2B1DA">
            <wp:extent cx="5731510" cy="4260850"/>
            <wp:effectExtent l="19050" t="19050" r="21590" b="25400"/>
            <wp:docPr id="4713648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136481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608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139D42D" w14:textId="4033F471" w:rsidR="00714A11" w:rsidRDefault="00714A11" w:rsidP="00714A11">
      <w:pPr>
        <w:pStyle w:val="Caption"/>
      </w:pPr>
      <w:r>
        <w:t xml:space="preserve">Figure </w:t>
      </w:r>
      <w:r>
        <w:fldChar w:fldCharType="begin"/>
      </w:r>
      <w:r>
        <w:instrText xml:space="preserve"> SEQ Figure \* ARABIC </w:instrText>
      </w:r>
      <w:r>
        <w:fldChar w:fldCharType="separate"/>
      </w:r>
      <w:r>
        <w:t>4</w:t>
      </w:r>
      <w:r>
        <w:fldChar w:fldCharType="end"/>
      </w:r>
      <w:r>
        <w:t xml:space="preserve">. </w:t>
      </w:r>
      <w:r>
        <w:tab/>
      </w:r>
      <w:r w:rsidRPr="008658BF">
        <w:t>River Colne locations (2)</w:t>
      </w:r>
    </w:p>
    <w:p w14:paraId="0B8028EF" w14:textId="77777777" w:rsidR="00653A15" w:rsidRDefault="00653A15" w:rsidP="00714A11">
      <w:pPr>
        <w:pStyle w:val="Heading2"/>
        <w:numPr>
          <w:ilvl w:val="0"/>
          <w:numId w:val="0"/>
        </w:numPr>
      </w:pPr>
    </w:p>
    <w:p w14:paraId="3E88DA87" w14:textId="1530C848" w:rsidR="00454F45" w:rsidRPr="004C54CE" w:rsidRDefault="00454F45" w:rsidP="00454F45">
      <w:pPr>
        <w:pStyle w:val="Heading2"/>
        <w:numPr>
          <w:ilvl w:val="0"/>
          <w:numId w:val="0"/>
        </w:numPr>
        <w:ind w:left="720" w:hanging="720"/>
      </w:pPr>
      <w:r w:rsidRPr="004C54CE">
        <w:lastRenderedPageBreak/>
        <w:t>Survey Programme</w:t>
      </w:r>
    </w:p>
    <w:p w14:paraId="233448E8" w14:textId="144ED77F" w:rsidR="00454F45" w:rsidRDefault="00454F45" w:rsidP="00454F45">
      <w:r w:rsidRPr="004C54CE">
        <w:t xml:space="preserve">The following table sets out the </w:t>
      </w:r>
      <w:r w:rsidR="004C54CE" w:rsidRPr="004C54CE">
        <w:t xml:space="preserve">anticipated </w:t>
      </w:r>
      <w:r w:rsidRPr="004C54CE">
        <w:t xml:space="preserve">survey </w:t>
      </w:r>
      <w:r w:rsidR="004C54CE" w:rsidRPr="004C54CE">
        <w:t xml:space="preserve">deployment </w:t>
      </w:r>
      <w:r w:rsidRPr="004C54CE">
        <w:t>programme</w:t>
      </w:r>
      <w:r w:rsidR="00434A5C" w:rsidRPr="004C54CE">
        <w:t>, progress and weather permitting</w:t>
      </w:r>
      <w:r w:rsidR="00A125D2">
        <w:t>.</w:t>
      </w:r>
    </w:p>
    <w:p w14:paraId="3BE6AD02" w14:textId="77777777" w:rsidR="00A125D2" w:rsidRPr="004C54CE" w:rsidRDefault="00A125D2" w:rsidP="00454F45"/>
    <w:p w14:paraId="0040395F" w14:textId="3CD1D92A" w:rsidR="00454F45" w:rsidRPr="004C54CE" w:rsidRDefault="00454F45" w:rsidP="00454F45">
      <w:pPr>
        <w:pStyle w:val="Caption"/>
        <w:keepNext/>
      </w:pPr>
      <w:r w:rsidRPr="004C54CE">
        <w:t xml:space="preserve">Table </w:t>
      </w:r>
      <w:r w:rsidRPr="004C54CE">
        <w:fldChar w:fldCharType="begin"/>
      </w:r>
      <w:r w:rsidRPr="004C54CE">
        <w:instrText xml:space="preserve"> SEQ Table \* ARABIC </w:instrText>
      </w:r>
      <w:r w:rsidRPr="004C54CE">
        <w:fldChar w:fldCharType="separate"/>
      </w:r>
      <w:r w:rsidR="00BD18C9" w:rsidRPr="004C54CE">
        <w:t>2</w:t>
      </w:r>
      <w:r w:rsidRPr="004C54CE">
        <w:fldChar w:fldCharType="end"/>
      </w:r>
      <w:r w:rsidR="00A125D2">
        <w:t>.</w:t>
      </w:r>
      <w:r w:rsidR="00A125D2">
        <w:tab/>
      </w:r>
      <w:r w:rsidR="004C54CE">
        <w:t>Anticipated</w:t>
      </w:r>
      <w:r w:rsidRPr="004C54CE">
        <w:t xml:space="preserve"> </w:t>
      </w:r>
      <w:r w:rsidR="004C54CE">
        <w:t>Deploy</w:t>
      </w:r>
      <w:r w:rsidR="00A125D2">
        <w:t>ment</w:t>
      </w:r>
      <w:r w:rsidRPr="004C54CE">
        <w:t xml:space="preserve"> Programme</w:t>
      </w:r>
    </w:p>
    <w:tbl>
      <w:tblPr>
        <w:tblStyle w:val="ABPmer11"/>
        <w:tblW w:w="5000" w:type="pct"/>
        <w:jc w:val="left"/>
        <w:tblLayout w:type="fixed"/>
        <w:tblLook w:val="04A0" w:firstRow="1" w:lastRow="0" w:firstColumn="1" w:lastColumn="0" w:noHBand="0" w:noVBand="1"/>
      </w:tblPr>
      <w:tblGrid>
        <w:gridCol w:w="1713"/>
        <w:gridCol w:w="7303"/>
      </w:tblGrid>
      <w:tr w:rsidR="004C54CE" w:rsidRPr="004C54CE" w14:paraId="219063E1" w14:textId="77777777" w:rsidTr="00714A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3"/>
          <w:jc w:val="left"/>
        </w:trPr>
        <w:tc>
          <w:tcPr>
            <w:tcW w:w="950" w:type="pct"/>
          </w:tcPr>
          <w:p w14:paraId="3AE5A37D" w14:textId="01495C3E" w:rsidR="004C54CE" w:rsidRPr="004C54CE" w:rsidRDefault="004C54CE" w:rsidP="00A125D2">
            <w:pPr>
              <w:jc w:val="center"/>
              <w:rPr>
                <w:rFonts w:ascii="Segoe UI Semibold" w:hAnsi="Segoe UI Semibold" w:cs="Segoe UI Semibold"/>
                <w:b w:val="0"/>
              </w:rPr>
            </w:pPr>
            <w:r>
              <w:rPr>
                <w:rFonts w:ascii="Segoe UI Semibold" w:hAnsi="Segoe UI Semibold" w:cs="Segoe UI Semibold"/>
                <w:b w:val="0"/>
              </w:rPr>
              <w:t>Date</w:t>
            </w:r>
          </w:p>
        </w:tc>
        <w:tc>
          <w:tcPr>
            <w:tcW w:w="4050" w:type="pct"/>
          </w:tcPr>
          <w:p w14:paraId="16BDD22C" w14:textId="625873EE" w:rsidR="004C54CE" w:rsidRPr="004C54CE" w:rsidRDefault="004C54CE" w:rsidP="00A125D2">
            <w:pPr>
              <w:jc w:val="left"/>
              <w:rPr>
                <w:rFonts w:ascii="Segoe UI Semibold" w:hAnsi="Segoe UI Semibold" w:cs="Segoe UI Semibold"/>
                <w:b w:val="0"/>
              </w:rPr>
            </w:pPr>
            <w:r>
              <w:rPr>
                <w:rFonts w:ascii="Segoe UI Semibold" w:hAnsi="Segoe UI Semibold" w:cs="Segoe UI Semibold"/>
                <w:b w:val="0"/>
              </w:rPr>
              <w:t>Activity</w:t>
            </w:r>
          </w:p>
        </w:tc>
      </w:tr>
      <w:tr w:rsidR="004C54CE" w:rsidRPr="004C54CE" w14:paraId="652E00B0" w14:textId="77777777" w:rsidTr="00714A11">
        <w:trPr>
          <w:trHeight w:val="300"/>
          <w:jc w:val="left"/>
        </w:trPr>
        <w:tc>
          <w:tcPr>
            <w:tcW w:w="950" w:type="pct"/>
            <w:vAlign w:val="center"/>
          </w:tcPr>
          <w:p w14:paraId="4FB7C592" w14:textId="4AA22B4D" w:rsidR="004C54CE" w:rsidRPr="00A125D2" w:rsidRDefault="00714A11" w:rsidP="00A125D2">
            <w:pPr>
              <w:jc w:val="center"/>
            </w:pPr>
            <w:r>
              <w:t>13-15</w:t>
            </w:r>
            <w:r w:rsidR="004C54CE" w:rsidRPr="00A125D2">
              <w:t>/</w:t>
            </w:r>
            <w:r>
              <w:t>10</w:t>
            </w:r>
            <w:r w:rsidR="004C54CE" w:rsidRPr="00A125D2">
              <w:t>/2026</w:t>
            </w:r>
          </w:p>
        </w:tc>
        <w:tc>
          <w:tcPr>
            <w:tcW w:w="4050" w:type="pct"/>
            <w:vAlign w:val="center"/>
          </w:tcPr>
          <w:p w14:paraId="58236427" w14:textId="6A06B9F4" w:rsidR="004C54CE" w:rsidRPr="00A125D2" w:rsidRDefault="004C54CE" w:rsidP="00A125D2">
            <w:pPr>
              <w:jc w:val="left"/>
            </w:pPr>
            <w:r w:rsidRPr="00A125D2">
              <w:t>Seabed frame</w:t>
            </w:r>
            <w:r w:rsidR="00ED6FE6">
              <w:t>s</w:t>
            </w:r>
            <w:r w:rsidRPr="00A125D2">
              <w:t xml:space="preserve"> and surface marker buoy</w:t>
            </w:r>
            <w:r w:rsidR="00ED6FE6">
              <w:t>s</w:t>
            </w:r>
            <w:r w:rsidRPr="00A125D2">
              <w:t xml:space="preserve"> deployed using </w:t>
            </w:r>
            <w:r w:rsidR="00ED6FE6">
              <w:t xml:space="preserve">vessel </w:t>
            </w:r>
            <w:r w:rsidR="00714A11">
              <w:rPr>
                <w:i/>
                <w:iCs/>
              </w:rPr>
              <w:t>Jean T</w:t>
            </w:r>
          </w:p>
        </w:tc>
      </w:tr>
      <w:tr w:rsidR="004C54CE" w:rsidRPr="004C54CE" w14:paraId="195FD4DA" w14:textId="77777777" w:rsidTr="00714A11">
        <w:trPr>
          <w:trHeight w:val="300"/>
          <w:jc w:val="left"/>
        </w:trPr>
        <w:tc>
          <w:tcPr>
            <w:tcW w:w="950" w:type="pct"/>
            <w:vAlign w:val="center"/>
          </w:tcPr>
          <w:p w14:paraId="220EE03F" w14:textId="363F6F6F" w:rsidR="004C54CE" w:rsidRPr="00A125D2" w:rsidRDefault="00A125D2" w:rsidP="00A125D2">
            <w:pPr>
              <w:jc w:val="center"/>
            </w:pPr>
            <w:r>
              <w:t>-</w:t>
            </w:r>
          </w:p>
        </w:tc>
        <w:tc>
          <w:tcPr>
            <w:tcW w:w="4050" w:type="pct"/>
            <w:vAlign w:val="center"/>
          </w:tcPr>
          <w:p w14:paraId="2FBDA496" w14:textId="7D76D0D6" w:rsidR="004C54CE" w:rsidRPr="00A125D2" w:rsidRDefault="004C54CE" w:rsidP="00A125D2">
            <w:pPr>
              <w:jc w:val="left"/>
            </w:pPr>
            <w:r w:rsidRPr="00A125D2">
              <w:t>Frame</w:t>
            </w:r>
            <w:r w:rsidR="00714A11">
              <w:t>s</w:t>
            </w:r>
            <w:r w:rsidRPr="00A125D2">
              <w:t xml:space="preserve"> and surface marker buoy</w:t>
            </w:r>
            <w:r w:rsidR="00714A11">
              <w:t>s</w:t>
            </w:r>
            <w:r w:rsidRPr="00A125D2">
              <w:t xml:space="preserve"> </w:t>
            </w:r>
            <w:proofErr w:type="gramStart"/>
            <w:r w:rsidRPr="00A125D2">
              <w:t>remains</w:t>
            </w:r>
            <w:proofErr w:type="gramEnd"/>
            <w:r w:rsidRPr="00A125D2">
              <w:t xml:space="preserve"> on location for deployment period. Buoy is yellow special marked with light characteristics </w:t>
            </w:r>
            <w:proofErr w:type="spellStart"/>
            <w:proofErr w:type="gramStart"/>
            <w:r w:rsidRPr="00A125D2">
              <w:t>Y.Fl</w:t>
            </w:r>
            <w:proofErr w:type="spellEnd"/>
            <w:proofErr w:type="gramEnd"/>
            <w:r w:rsidRPr="00A125D2">
              <w:t>(5)20s</w:t>
            </w:r>
            <w:r w:rsidR="00A125D2" w:rsidRPr="00A125D2">
              <w:t>.</w:t>
            </w:r>
          </w:p>
        </w:tc>
      </w:tr>
      <w:tr w:rsidR="004C54CE" w:rsidRPr="004C54CE" w14:paraId="1A0F2B6D" w14:textId="77777777" w:rsidTr="00714A11">
        <w:trPr>
          <w:trHeight w:val="300"/>
          <w:jc w:val="left"/>
        </w:trPr>
        <w:tc>
          <w:tcPr>
            <w:tcW w:w="950" w:type="pct"/>
            <w:vAlign w:val="center"/>
          </w:tcPr>
          <w:p w14:paraId="30DD5BF2" w14:textId="5EA355EA" w:rsidR="004C54CE" w:rsidRPr="00A125D2" w:rsidRDefault="00714A11" w:rsidP="00A125D2">
            <w:pPr>
              <w:jc w:val="center"/>
            </w:pPr>
            <w:r>
              <w:t>w/c 16</w:t>
            </w:r>
            <w:r w:rsidR="004C54CE" w:rsidRPr="00A125D2">
              <w:t>/</w:t>
            </w:r>
            <w:r>
              <w:t>11</w:t>
            </w:r>
            <w:r w:rsidR="004C54CE" w:rsidRPr="00A125D2">
              <w:t>/2026</w:t>
            </w:r>
          </w:p>
        </w:tc>
        <w:tc>
          <w:tcPr>
            <w:tcW w:w="4050" w:type="pct"/>
            <w:vAlign w:val="center"/>
          </w:tcPr>
          <w:p w14:paraId="371D1DFE" w14:textId="74454C42" w:rsidR="004C54CE" w:rsidRPr="00A125D2" w:rsidRDefault="004C54CE" w:rsidP="00A125D2">
            <w:pPr>
              <w:jc w:val="left"/>
            </w:pPr>
            <w:r w:rsidRPr="00A125D2">
              <w:t>Seabed frame</w:t>
            </w:r>
            <w:r w:rsidR="00ED6FE6">
              <w:t>s</w:t>
            </w:r>
            <w:r w:rsidRPr="00A125D2">
              <w:t xml:space="preserve"> and surface marker buoy</w:t>
            </w:r>
            <w:r w:rsidR="00ED6FE6">
              <w:t>s</w:t>
            </w:r>
            <w:r w:rsidRPr="00A125D2">
              <w:t xml:space="preserve"> recovered </w:t>
            </w:r>
            <w:r w:rsidR="00ED6FE6" w:rsidRPr="00A125D2">
              <w:t xml:space="preserve">using </w:t>
            </w:r>
            <w:r w:rsidR="00ED6FE6">
              <w:t xml:space="preserve">vessel </w:t>
            </w:r>
            <w:r w:rsidR="00714A11">
              <w:rPr>
                <w:i/>
                <w:iCs/>
              </w:rPr>
              <w:t>Jean T</w:t>
            </w:r>
          </w:p>
        </w:tc>
      </w:tr>
    </w:tbl>
    <w:p w14:paraId="2A08E4AC" w14:textId="3CBEF836" w:rsidR="00454F45" w:rsidRPr="00A125D2" w:rsidRDefault="00454F45" w:rsidP="00C15652">
      <w:pPr>
        <w:pStyle w:val="Heading2"/>
        <w:numPr>
          <w:ilvl w:val="0"/>
          <w:numId w:val="0"/>
        </w:numPr>
        <w:ind w:left="720" w:hanging="720"/>
      </w:pPr>
      <w:r w:rsidRPr="00A125D2">
        <w:t>Vessel Details</w:t>
      </w:r>
    </w:p>
    <w:p w14:paraId="3239615E" w14:textId="73282BFB" w:rsidR="00454F45" w:rsidRPr="00A125D2" w:rsidRDefault="00A125D2" w:rsidP="00454F45">
      <w:r w:rsidRPr="00A125D2">
        <w:t>Deployment/recovery</w:t>
      </w:r>
      <w:r w:rsidR="00454F45" w:rsidRPr="00A125D2">
        <w:t xml:space="preserve"> operations will be undertaken from </w:t>
      </w:r>
      <w:r w:rsidR="00BB5B29">
        <w:t xml:space="preserve">the </w:t>
      </w:r>
      <w:r w:rsidR="00714A11">
        <w:rPr>
          <w:i/>
          <w:iCs/>
        </w:rPr>
        <w:t>Jean T</w:t>
      </w:r>
      <w:r w:rsidR="00454F45" w:rsidRPr="00A125D2">
        <w:t xml:space="preserve">. When stationary </w:t>
      </w:r>
      <w:r w:rsidRPr="00A125D2">
        <w:t xml:space="preserve">(during deployment/recovery) </w:t>
      </w:r>
      <w:r w:rsidR="00454F45" w:rsidRPr="00A125D2">
        <w:t xml:space="preserve">other vessels are requested to pass at a safe speed and distance. VHF Channels 16 and </w:t>
      </w:r>
      <w:r w:rsidR="00714A11">
        <w:t>11</w:t>
      </w:r>
      <w:r w:rsidR="00454F45" w:rsidRPr="00A125D2">
        <w:t xml:space="preserve"> will be monitored throughout survey operations.</w:t>
      </w:r>
    </w:p>
    <w:p w14:paraId="5E59268B" w14:textId="77777777" w:rsidR="00454F45" w:rsidRPr="004C54CE" w:rsidRDefault="00454F45" w:rsidP="00454F45">
      <w:pPr>
        <w:rPr>
          <w:highlight w:val="yellow"/>
        </w:rPr>
      </w:pPr>
    </w:p>
    <w:p w14:paraId="1D2882B5" w14:textId="6F83B500" w:rsidR="00454F45" w:rsidRPr="00A125D2" w:rsidRDefault="00454F45" w:rsidP="00454F45">
      <w:pPr>
        <w:pStyle w:val="Caption"/>
        <w:keepNext/>
      </w:pPr>
      <w:r w:rsidRPr="00A125D2">
        <w:t xml:space="preserve">Table </w:t>
      </w:r>
      <w:r w:rsidRPr="00A125D2">
        <w:fldChar w:fldCharType="begin"/>
      </w:r>
      <w:r w:rsidRPr="00A125D2">
        <w:instrText xml:space="preserve"> SEQ Table \* ARABIC </w:instrText>
      </w:r>
      <w:r w:rsidRPr="00A125D2">
        <w:fldChar w:fldCharType="separate"/>
      </w:r>
      <w:r w:rsidR="00BD18C9" w:rsidRPr="00A125D2">
        <w:t>3</w:t>
      </w:r>
      <w:r w:rsidRPr="00A125D2">
        <w:fldChar w:fldCharType="end"/>
      </w:r>
      <w:r w:rsidR="00A125D2">
        <w:t>.</w:t>
      </w:r>
      <w:r w:rsidR="00A125D2">
        <w:tab/>
      </w:r>
      <w:r w:rsidRPr="00A125D2">
        <w:t>Vessel Details</w:t>
      </w:r>
    </w:p>
    <w:tbl>
      <w:tblPr>
        <w:tblStyle w:val="ABPmer1"/>
        <w:tblW w:w="9050" w:type="dxa"/>
        <w:tblLayout w:type="fixed"/>
        <w:tblLook w:val="04A0" w:firstRow="1" w:lastRow="0" w:firstColumn="1" w:lastColumn="0" w:noHBand="0" w:noVBand="1"/>
      </w:tblPr>
      <w:tblGrid>
        <w:gridCol w:w="4673"/>
        <w:gridCol w:w="4377"/>
      </w:tblGrid>
      <w:tr w:rsidR="00454F45" w:rsidRPr="00A125D2" w14:paraId="24537A84" w14:textId="77777777" w:rsidTr="003D1F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8"/>
        </w:trPr>
        <w:tc>
          <w:tcPr>
            <w:tcW w:w="4673" w:type="dxa"/>
          </w:tcPr>
          <w:p w14:paraId="362B15EC" w14:textId="77777777" w:rsidR="00454F45" w:rsidRPr="00A125D2" w:rsidRDefault="00454F45" w:rsidP="003D1F23">
            <w:pPr>
              <w:pStyle w:val="StyleTableHeadingBlueWhiteText10pt"/>
              <w:rPr>
                <w:rFonts w:ascii="Segoe UI Semibold" w:hAnsi="Segoe UI Semibold" w:cs="Segoe UI Semibold"/>
                <w:bCs w:val="0"/>
              </w:rPr>
            </w:pPr>
            <w:r w:rsidRPr="00A125D2">
              <w:rPr>
                <w:rFonts w:ascii="Segoe UI Semibold" w:hAnsi="Segoe UI Semibold" w:cs="Segoe UI Semibold"/>
                <w:bCs w:val="0"/>
              </w:rPr>
              <w:t>Vessel</w:t>
            </w:r>
          </w:p>
        </w:tc>
        <w:tc>
          <w:tcPr>
            <w:tcW w:w="4377" w:type="dxa"/>
          </w:tcPr>
          <w:p w14:paraId="2DF4D31B" w14:textId="77777777" w:rsidR="00454F45" w:rsidRPr="00A125D2" w:rsidRDefault="00454F45" w:rsidP="003D1F23">
            <w:pPr>
              <w:pStyle w:val="StyleTableHeadingBlueWhiteText10pt"/>
              <w:jc w:val="center"/>
              <w:rPr>
                <w:rFonts w:ascii="Segoe UI Semibold" w:hAnsi="Segoe UI Semibold" w:cs="Segoe UI Semibold"/>
              </w:rPr>
            </w:pPr>
            <w:r w:rsidRPr="00A125D2">
              <w:rPr>
                <w:rFonts w:ascii="Segoe UI Semibold" w:hAnsi="Segoe UI Semibold" w:cs="Segoe UI Semibold"/>
              </w:rPr>
              <w:t>Description</w:t>
            </w:r>
          </w:p>
        </w:tc>
      </w:tr>
      <w:tr w:rsidR="00454F45" w:rsidRPr="00A125D2" w14:paraId="2598E9BF" w14:textId="77777777" w:rsidTr="00653A15">
        <w:trPr>
          <w:trHeight w:val="2573"/>
        </w:trPr>
        <w:tc>
          <w:tcPr>
            <w:tcW w:w="4673" w:type="dxa"/>
          </w:tcPr>
          <w:p w14:paraId="318FED46" w14:textId="4815C865" w:rsidR="00454F45" w:rsidRPr="00A125D2" w:rsidRDefault="00714A11" w:rsidP="003D1F23">
            <w:pPr>
              <w:jc w:val="left"/>
              <w:rPr>
                <w:szCs w:val="20"/>
              </w:rPr>
            </w:pPr>
            <w:r w:rsidRPr="009C4142">
              <w:rPr>
                <w:noProof/>
              </w:rPr>
              <w:drawing>
                <wp:inline distT="0" distB="0" distL="0" distR="0" wp14:anchorId="06B5B146" wp14:editId="64708B26">
                  <wp:extent cx="2852656" cy="1866900"/>
                  <wp:effectExtent l="19050" t="19050" r="24130" b="19050"/>
                  <wp:docPr id="201858142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8581428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1280" cy="1872544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7" w:type="dxa"/>
          </w:tcPr>
          <w:p w14:paraId="798E6FAB" w14:textId="249CA0AF" w:rsidR="00454F45" w:rsidRPr="00A125D2" w:rsidRDefault="00714A11" w:rsidP="003D1F23">
            <w:pPr>
              <w:jc w:val="center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Jean T</w:t>
            </w:r>
          </w:p>
          <w:p w14:paraId="685ED9C5" w14:textId="77777777" w:rsidR="00454F45" w:rsidRPr="00A125D2" w:rsidRDefault="00454F45" w:rsidP="003D1F23">
            <w:pPr>
              <w:jc w:val="center"/>
              <w:rPr>
                <w:b/>
                <w:bCs/>
                <w:szCs w:val="20"/>
              </w:rPr>
            </w:pPr>
          </w:p>
          <w:p w14:paraId="19D55514" w14:textId="43103B83" w:rsidR="00454F45" w:rsidRPr="00A125D2" w:rsidRDefault="00454F45" w:rsidP="003D1F23">
            <w:pPr>
              <w:jc w:val="left"/>
              <w:rPr>
                <w:szCs w:val="20"/>
              </w:rPr>
            </w:pPr>
            <w:r w:rsidRPr="00A125D2">
              <w:rPr>
                <w:szCs w:val="20"/>
              </w:rPr>
              <w:t>Owne</w:t>
            </w:r>
            <w:r w:rsidR="00BC3559" w:rsidRPr="00A125D2">
              <w:rPr>
                <w:szCs w:val="20"/>
              </w:rPr>
              <w:t>d</w:t>
            </w:r>
            <w:r w:rsidRPr="00A125D2">
              <w:rPr>
                <w:szCs w:val="20"/>
              </w:rPr>
              <w:t xml:space="preserve"> </w:t>
            </w:r>
            <w:r w:rsidR="00BC3559" w:rsidRPr="00A125D2">
              <w:rPr>
                <w:szCs w:val="20"/>
              </w:rPr>
              <w:t>and</w:t>
            </w:r>
            <w:r w:rsidRPr="00A125D2">
              <w:rPr>
                <w:szCs w:val="20"/>
              </w:rPr>
              <w:t xml:space="preserve"> </w:t>
            </w:r>
            <w:r w:rsidR="00BC3559" w:rsidRPr="00A125D2">
              <w:rPr>
                <w:szCs w:val="20"/>
              </w:rPr>
              <w:t>o</w:t>
            </w:r>
            <w:r w:rsidRPr="00A125D2">
              <w:rPr>
                <w:szCs w:val="20"/>
              </w:rPr>
              <w:t>perat</w:t>
            </w:r>
            <w:r w:rsidR="00BC3559" w:rsidRPr="00A125D2">
              <w:rPr>
                <w:szCs w:val="20"/>
              </w:rPr>
              <w:t>ed by</w:t>
            </w:r>
            <w:r w:rsidRPr="00A125D2">
              <w:rPr>
                <w:szCs w:val="20"/>
              </w:rPr>
              <w:t xml:space="preserve"> </w:t>
            </w:r>
            <w:proofErr w:type="spellStart"/>
            <w:r w:rsidR="00714A11">
              <w:rPr>
                <w:szCs w:val="20"/>
              </w:rPr>
              <w:t>Portflair</w:t>
            </w:r>
            <w:proofErr w:type="spellEnd"/>
            <w:r w:rsidR="00714A11">
              <w:rPr>
                <w:szCs w:val="20"/>
              </w:rPr>
              <w:t xml:space="preserve"> Ltd</w:t>
            </w:r>
            <w:r w:rsidR="00714A11">
              <w:rPr>
                <w:szCs w:val="20"/>
              </w:rPr>
              <w:br/>
              <w:t>Bradwell-on-Sea</w:t>
            </w:r>
          </w:p>
          <w:p w14:paraId="60E572D0" w14:textId="77777777" w:rsidR="00BC3559" w:rsidRPr="00A125D2" w:rsidRDefault="00BC3559" w:rsidP="003D1F23">
            <w:pPr>
              <w:jc w:val="left"/>
              <w:rPr>
                <w:szCs w:val="20"/>
              </w:rPr>
            </w:pPr>
          </w:p>
          <w:p w14:paraId="282D9312" w14:textId="1A8057C6" w:rsidR="00454F45" w:rsidRPr="00A125D2" w:rsidRDefault="00454F45" w:rsidP="003D1F23">
            <w:pPr>
              <w:jc w:val="left"/>
              <w:rPr>
                <w:szCs w:val="20"/>
              </w:rPr>
            </w:pPr>
            <w:r w:rsidRPr="00A125D2">
              <w:rPr>
                <w:szCs w:val="20"/>
              </w:rPr>
              <w:t>LOA: 1</w:t>
            </w:r>
            <w:r w:rsidR="00714A11">
              <w:rPr>
                <w:szCs w:val="20"/>
              </w:rPr>
              <w:t>6.9</w:t>
            </w:r>
            <w:r w:rsidRPr="00A125D2">
              <w:rPr>
                <w:szCs w:val="20"/>
              </w:rPr>
              <w:t xml:space="preserve"> m</w:t>
            </w:r>
          </w:p>
          <w:p w14:paraId="776FD2DB" w14:textId="352AFC30" w:rsidR="00454F45" w:rsidRPr="00A125D2" w:rsidRDefault="00454F45" w:rsidP="003D1F23">
            <w:pPr>
              <w:jc w:val="left"/>
              <w:rPr>
                <w:szCs w:val="20"/>
              </w:rPr>
            </w:pPr>
            <w:r w:rsidRPr="00A125D2">
              <w:rPr>
                <w:szCs w:val="20"/>
              </w:rPr>
              <w:t>Beam:</w:t>
            </w:r>
            <w:r w:rsidR="00A125D2" w:rsidRPr="00A125D2">
              <w:rPr>
                <w:szCs w:val="20"/>
              </w:rPr>
              <w:t xml:space="preserve"> </w:t>
            </w:r>
            <w:r w:rsidR="00714A11">
              <w:rPr>
                <w:szCs w:val="20"/>
              </w:rPr>
              <w:t>5.2</w:t>
            </w:r>
            <w:r w:rsidRPr="00A125D2">
              <w:rPr>
                <w:szCs w:val="20"/>
              </w:rPr>
              <w:t xml:space="preserve"> m</w:t>
            </w:r>
          </w:p>
          <w:p w14:paraId="17F91A0A" w14:textId="1A17965C" w:rsidR="00454F45" w:rsidRPr="00A125D2" w:rsidRDefault="00454F45" w:rsidP="003D1F23">
            <w:pPr>
              <w:jc w:val="left"/>
              <w:rPr>
                <w:szCs w:val="20"/>
              </w:rPr>
            </w:pPr>
            <w:r w:rsidRPr="00A125D2">
              <w:rPr>
                <w:szCs w:val="20"/>
              </w:rPr>
              <w:t xml:space="preserve">Call Sign: </w:t>
            </w:r>
            <w:r w:rsidR="00714A11" w:rsidRPr="00714A11">
              <w:rPr>
                <w:szCs w:val="20"/>
              </w:rPr>
              <w:t>MVS06</w:t>
            </w:r>
          </w:p>
          <w:p w14:paraId="4A68BC7C" w14:textId="720048C0" w:rsidR="00454F45" w:rsidRPr="00A125D2" w:rsidRDefault="00454F45" w:rsidP="003D1F23">
            <w:pPr>
              <w:jc w:val="left"/>
              <w:rPr>
                <w:szCs w:val="20"/>
              </w:rPr>
            </w:pPr>
            <w:r w:rsidRPr="00A125D2">
              <w:rPr>
                <w:szCs w:val="20"/>
              </w:rPr>
              <w:t xml:space="preserve">MMSI No: </w:t>
            </w:r>
            <w:r w:rsidR="00714A11" w:rsidRPr="00714A11">
              <w:rPr>
                <w:szCs w:val="20"/>
              </w:rPr>
              <w:t>235081274</w:t>
            </w:r>
          </w:p>
          <w:p w14:paraId="2F13CC7F" w14:textId="6F261EE4" w:rsidR="00454F45" w:rsidRPr="00A125D2" w:rsidRDefault="00454F45" w:rsidP="003D1F23">
            <w:pPr>
              <w:jc w:val="left"/>
              <w:rPr>
                <w:b/>
                <w:bCs/>
                <w:szCs w:val="20"/>
              </w:rPr>
            </w:pPr>
            <w:r w:rsidRPr="00A125D2">
              <w:rPr>
                <w:szCs w:val="20"/>
              </w:rPr>
              <w:t xml:space="preserve">VHF: 16 &amp; </w:t>
            </w:r>
            <w:r w:rsidR="00F00743">
              <w:rPr>
                <w:szCs w:val="20"/>
              </w:rPr>
              <w:t>1</w:t>
            </w:r>
            <w:r w:rsidR="00714A11">
              <w:rPr>
                <w:szCs w:val="20"/>
              </w:rPr>
              <w:t>1</w:t>
            </w:r>
          </w:p>
        </w:tc>
      </w:tr>
    </w:tbl>
    <w:p w14:paraId="2B26EAD0" w14:textId="4010D3D1" w:rsidR="00454F45" w:rsidRPr="00A125D2" w:rsidRDefault="00454F45" w:rsidP="00454F45">
      <w:pPr>
        <w:pStyle w:val="Heading2"/>
        <w:numPr>
          <w:ilvl w:val="0"/>
          <w:numId w:val="0"/>
        </w:numPr>
        <w:ind w:left="720" w:hanging="720"/>
      </w:pPr>
      <w:r w:rsidRPr="00A125D2">
        <w:t>Contact Details</w:t>
      </w:r>
    </w:p>
    <w:p w14:paraId="0F0AF80B" w14:textId="55CC75FC" w:rsidR="00454F45" w:rsidRPr="00A125D2" w:rsidRDefault="00A125D2" w:rsidP="00454F45">
      <w:r>
        <w:t>ABPmer</w:t>
      </w:r>
      <w:r w:rsidR="00454F45" w:rsidRPr="00A125D2">
        <w:t xml:space="preserve"> management contact details are available in the table below.</w:t>
      </w:r>
    </w:p>
    <w:p w14:paraId="32DA869A" w14:textId="77777777" w:rsidR="00454F45" w:rsidRPr="00A125D2" w:rsidRDefault="00454F45" w:rsidP="00454F45">
      <w:pPr>
        <w:rPr>
          <w:sz w:val="16"/>
          <w:szCs w:val="16"/>
        </w:rPr>
      </w:pPr>
    </w:p>
    <w:p w14:paraId="046A9C2A" w14:textId="3FC69361" w:rsidR="00454F45" w:rsidRPr="00A125D2" w:rsidRDefault="00454F45" w:rsidP="00454F45">
      <w:pPr>
        <w:pStyle w:val="Caption"/>
        <w:keepNext/>
      </w:pPr>
      <w:r w:rsidRPr="00A125D2">
        <w:t xml:space="preserve">Table </w:t>
      </w:r>
      <w:r w:rsidRPr="00A125D2">
        <w:fldChar w:fldCharType="begin"/>
      </w:r>
      <w:r w:rsidRPr="00A125D2">
        <w:instrText xml:space="preserve"> SEQ Table \* ARABIC </w:instrText>
      </w:r>
      <w:r w:rsidRPr="00A125D2">
        <w:fldChar w:fldCharType="separate"/>
      </w:r>
      <w:r w:rsidR="00BD18C9" w:rsidRPr="00A125D2">
        <w:t>4</w:t>
      </w:r>
      <w:r w:rsidRPr="00A125D2">
        <w:fldChar w:fldCharType="end"/>
      </w:r>
      <w:r w:rsidR="00A125D2" w:rsidRPr="00A125D2">
        <w:t>.</w:t>
      </w:r>
      <w:r w:rsidR="00A125D2">
        <w:tab/>
      </w:r>
      <w:r w:rsidRPr="00A125D2">
        <w:t>Project Contacts</w:t>
      </w:r>
    </w:p>
    <w:tbl>
      <w:tblPr>
        <w:tblStyle w:val="TableGrid"/>
        <w:tblW w:w="0" w:type="auto"/>
        <w:tblLook w:val="0620" w:firstRow="1" w:lastRow="0" w:firstColumn="0" w:lastColumn="0" w:noHBand="1" w:noVBand="1"/>
      </w:tblPr>
      <w:tblGrid>
        <w:gridCol w:w="2781"/>
        <w:gridCol w:w="1490"/>
        <w:gridCol w:w="2018"/>
        <w:gridCol w:w="2727"/>
      </w:tblGrid>
      <w:tr w:rsidR="00454F45" w:rsidRPr="00A125D2" w14:paraId="1413189F" w14:textId="77777777" w:rsidTr="00714A11">
        <w:tc>
          <w:tcPr>
            <w:tcW w:w="2781" w:type="dxa"/>
            <w:shd w:val="clear" w:color="auto" w:fill="236588"/>
          </w:tcPr>
          <w:p w14:paraId="08F59F0C" w14:textId="77777777" w:rsidR="00454F45" w:rsidRPr="00A125D2" w:rsidRDefault="00454F45" w:rsidP="003D1F23">
            <w:pPr>
              <w:rPr>
                <w:rFonts w:ascii="Segoe UI Semibold" w:hAnsi="Segoe UI Semibold" w:cs="Segoe UI Semibold"/>
                <w:bCs/>
                <w:color w:val="FFFFFF" w:themeColor="background1"/>
                <w:szCs w:val="20"/>
              </w:rPr>
            </w:pPr>
            <w:r w:rsidRPr="00A125D2">
              <w:rPr>
                <w:rFonts w:ascii="Segoe UI Semibold" w:hAnsi="Segoe UI Semibold" w:cs="Segoe UI Semibold"/>
                <w:bCs/>
                <w:color w:val="FFFFFF" w:themeColor="background1"/>
                <w:szCs w:val="20"/>
              </w:rPr>
              <w:t xml:space="preserve">Name </w:t>
            </w:r>
          </w:p>
        </w:tc>
        <w:tc>
          <w:tcPr>
            <w:tcW w:w="1490" w:type="dxa"/>
            <w:shd w:val="clear" w:color="auto" w:fill="236588"/>
          </w:tcPr>
          <w:p w14:paraId="51E35425" w14:textId="77777777" w:rsidR="00454F45" w:rsidRPr="00A125D2" w:rsidRDefault="00454F45" w:rsidP="003D1F23">
            <w:pPr>
              <w:rPr>
                <w:rFonts w:ascii="Segoe UI Semibold" w:hAnsi="Segoe UI Semibold" w:cs="Segoe UI Semibold"/>
                <w:bCs/>
                <w:color w:val="FFFFFF" w:themeColor="background1"/>
                <w:szCs w:val="20"/>
              </w:rPr>
            </w:pPr>
            <w:r w:rsidRPr="00A125D2">
              <w:rPr>
                <w:rFonts w:ascii="Segoe UI Semibold" w:hAnsi="Segoe UI Semibold" w:cs="Segoe UI Semibold"/>
                <w:bCs/>
                <w:color w:val="FFFFFF" w:themeColor="background1"/>
                <w:szCs w:val="20"/>
              </w:rPr>
              <w:t>Organisation</w:t>
            </w:r>
          </w:p>
        </w:tc>
        <w:tc>
          <w:tcPr>
            <w:tcW w:w="2018" w:type="dxa"/>
            <w:shd w:val="clear" w:color="auto" w:fill="236588"/>
          </w:tcPr>
          <w:p w14:paraId="191FDF8B" w14:textId="77777777" w:rsidR="00454F45" w:rsidRPr="00A125D2" w:rsidRDefault="00454F45" w:rsidP="003D1F23">
            <w:pPr>
              <w:rPr>
                <w:rFonts w:ascii="Segoe UI Semibold" w:hAnsi="Segoe UI Semibold" w:cs="Segoe UI Semibold"/>
                <w:bCs/>
                <w:color w:val="FFFFFF" w:themeColor="background1"/>
                <w:szCs w:val="20"/>
              </w:rPr>
            </w:pPr>
            <w:r w:rsidRPr="00A125D2">
              <w:rPr>
                <w:rFonts w:ascii="Segoe UI Semibold" w:hAnsi="Segoe UI Semibold" w:cs="Segoe UI Semibold"/>
                <w:bCs/>
                <w:color w:val="FFFFFF" w:themeColor="background1"/>
                <w:szCs w:val="20"/>
              </w:rPr>
              <w:t>Contact Number</w:t>
            </w:r>
          </w:p>
        </w:tc>
        <w:tc>
          <w:tcPr>
            <w:tcW w:w="2727" w:type="dxa"/>
            <w:shd w:val="clear" w:color="auto" w:fill="236588"/>
          </w:tcPr>
          <w:p w14:paraId="76CF91A3" w14:textId="77777777" w:rsidR="00454F45" w:rsidRPr="00A125D2" w:rsidRDefault="00454F45" w:rsidP="003D1F23">
            <w:pPr>
              <w:rPr>
                <w:rFonts w:ascii="Segoe UI Semibold" w:hAnsi="Segoe UI Semibold" w:cs="Segoe UI Semibold"/>
                <w:bCs/>
                <w:color w:val="FFFFFF" w:themeColor="background1"/>
                <w:szCs w:val="20"/>
              </w:rPr>
            </w:pPr>
            <w:r w:rsidRPr="00A125D2">
              <w:rPr>
                <w:rFonts w:ascii="Segoe UI Semibold" w:hAnsi="Segoe UI Semibold" w:cs="Segoe UI Semibold"/>
                <w:bCs/>
                <w:color w:val="FFFFFF" w:themeColor="background1"/>
                <w:szCs w:val="20"/>
              </w:rPr>
              <w:t>Contact Email</w:t>
            </w:r>
          </w:p>
        </w:tc>
      </w:tr>
      <w:tr w:rsidR="00454F45" w:rsidRPr="00A125D2" w14:paraId="1FC88FF8" w14:textId="77777777" w:rsidTr="00714A11">
        <w:trPr>
          <w:trHeight w:val="705"/>
        </w:trPr>
        <w:tc>
          <w:tcPr>
            <w:tcW w:w="2781" w:type="dxa"/>
            <w:vAlign w:val="center"/>
          </w:tcPr>
          <w:p w14:paraId="2EC4E72F" w14:textId="77777777" w:rsidR="00454F45" w:rsidRPr="00A125D2" w:rsidRDefault="00454F45" w:rsidP="003D1F23">
            <w:pPr>
              <w:jc w:val="left"/>
              <w:rPr>
                <w:szCs w:val="20"/>
              </w:rPr>
            </w:pPr>
            <w:r w:rsidRPr="00A125D2">
              <w:rPr>
                <w:szCs w:val="20"/>
              </w:rPr>
              <w:t>Paul Clement</w:t>
            </w:r>
          </w:p>
          <w:p w14:paraId="52E5CB7E" w14:textId="0052F37C" w:rsidR="00454F45" w:rsidRPr="00A125D2" w:rsidRDefault="007630FC" w:rsidP="003D1F23">
            <w:pPr>
              <w:jc w:val="left"/>
              <w:rPr>
                <w:szCs w:val="20"/>
              </w:rPr>
            </w:pPr>
            <w:r>
              <w:rPr>
                <w:szCs w:val="20"/>
              </w:rPr>
              <w:t>Project</w:t>
            </w:r>
            <w:r w:rsidR="00454F45" w:rsidRPr="00A125D2">
              <w:rPr>
                <w:szCs w:val="20"/>
              </w:rPr>
              <w:t xml:space="preserve"> Manager</w:t>
            </w:r>
          </w:p>
        </w:tc>
        <w:tc>
          <w:tcPr>
            <w:tcW w:w="1490" w:type="dxa"/>
            <w:vAlign w:val="center"/>
          </w:tcPr>
          <w:p w14:paraId="54BC7D4F" w14:textId="77777777" w:rsidR="00454F45" w:rsidRPr="00A125D2" w:rsidRDefault="00454F45" w:rsidP="003D1F23">
            <w:pPr>
              <w:jc w:val="center"/>
              <w:rPr>
                <w:szCs w:val="20"/>
              </w:rPr>
            </w:pPr>
            <w:r w:rsidRPr="00A125D2">
              <w:rPr>
                <w:szCs w:val="20"/>
              </w:rPr>
              <w:t>ABPmer</w:t>
            </w:r>
          </w:p>
        </w:tc>
        <w:tc>
          <w:tcPr>
            <w:tcW w:w="2018" w:type="dxa"/>
            <w:vAlign w:val="center"/>
          </w:tcPr>
          <w:p w14:paraId="5E20260D" w14:textId="77777777" w:rsidR="00454F45" w:rsidRPr="00A125D2" w:rsidRDefault="00454F45" w:rsidP="003D1F23">
            <w:pPr>
              <w:jc w:val="center"/>
              <w:rPr>
                <w:szCs w:val="20"/>
              </w:rPr>
            </w:pPr>
            <w:r w:rsidRPr="00A125D2">
              <w:rPr>
                <w:szCs w:val="20"/>
              </w:rPr>
              <w:t>07850 500315</w:t>
            </w:r>
          </w:p>
        </w:tc>
        <w:tc>
          <w:tcPr>
            <w:tcW w:w="2727" w:type="dxa"/>
            <w:vAlign w:val="center"/>
          </w:tcPr>
          <w:p w14:paraId="12609F36" w14:textId="77777777" w:rsidR="00454F45" w:rsidRPr="00A125D2" w:rsidRDefault="00454F45" w:rsidP="003D1F23">
            <w:pPr>
              <w:jc w:val="left"/>
              <w:rPr>
                <w:szCs w:val="20"/>
              </w:rPr>
            </w:pPr>
            <w:r w:rsidRPr="00A125D2">
              <w:rPr>
                <w:szCs w:val="20"/>
              </w:rPr>
              <w:t>paul.clement@abpmer.co.uk</w:t>
            </w:r>
          </w:p>
        </w:tc>
      </w:tr>
      <w:tr w:rsidR="007630FC" w:rsidRPr="00A125D2" w14:paraId="648E17FA" w14:textId="77777777" w:rsidTr="00714A11">
        <w:trPr>
          <w:trHeight w:val="705"/>
        </w:trPr>
        <w:tc>
          <w:tcPr>
            <w:tcW w:w="2781" w:type="dxa"/>
            <w:vAlign w:val="center"/>
          </w:tcPr>
          <w:p w14:paraId="148B035C" w14:textId="489ADCFB" w:rsidR="007630FC" w:rsidRPr="00A125D2" w:rsidRDefault="007630FC" w:rsidP="003D1F23">
            <w:pPr>
              <w:jc w:val="left"/>
              <w:rPr>
                <w:szCs w:val="20"/>
              </w:rPr>
            </w:pPr>
            <w:r>
              <w:rPr>
                <w:szCs w:val="20"/>
              </w:rPr>
              <w:t>Tom Wilson</w:t>
            </w:r>
            <w:r>
              <w:rPr>
                <w:szCs w:val="20"/>
              </w:rPr>
              <w:br/>
              <w:t>On-board Surveyor</w:t>
            </w:r>
          </w:p>
        </w:tc>
        <w:tc>
          <w:tcPr>
            <w:tcW w:w="1490" w:type="dxa"/>
            <w:vAlign w:val="center"/>
          </w:tcPr>
          <w:p w14:paraId="340C8B5B" w14:textId="7669068E" w:rsidR="007630FC" w:rsidRPr="00A125D2" w:rsidRDefault="007630FC" w:rsidP="003D1F23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ABPmer</w:t>
            </w:r>
          </w:p>
        </w:tc>
        <w:tc>
          <w:tcPr>
            <w:tcW w:w="2018" w:type="dxa"/>
            <w:vAlign w:val="center"/>
          </w:tcPr>
          <w:p w14:paraId="604AFEF8" w14:textId="73AB5A0D" w:rsidR="007630FC" w:rsidRPr="00A125D2" w:rsidRDefault="007630FC" w:rsidP="003D1F23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07708 396967</w:t>
            </w:r>
          </w:p>
        </w:tc>
        <w:tc>
          <w:tcPr>
            <w:tcW w:w="2727" w:type="dxa"/>
            <w:vAlign w:val="center"/>
          </w:tcPr>
          <w:p w14:paraId="382452ED" w14:textId="2D57248D" w:rsidR="007630FC" w:rsidRPr="00A125D2" w:rsidRDefault="007630FC" w:rsidP="003D1F23">
            <w:pPr>
              <w:jc w:val="left"/>
              <w:rPr>
                <w:szCs w:val="20"/>
              </w:rPr>
            </w:pPr>
            <w:r>
              <w:rPr>
                <w:szCs w:val="20"/>
              </w:rPr>
              <w:t>twilson@abpmer.co.uk</w:t>
            </w:r>
          </w:p>
        </w:tc>
      </w:tr>
      <w:tr w:rsidR="00454F45" w:rsidRPr="00CC4CED" w14:paraId="2D3A7DAB" w14:textId="77777777" w:rsidTr="00714A11">
        <w:trPr>
          <w:trHeight w:val="687"/>
        </w:trPr>
        <w:tc>
          <w:tcPr>
            <w:tcW w:w="2781" w:type="dxa"/>
            <w:vAlign w:val="center"/>
          </w:tcPr>
          <w:p w14:paraId="6C47DD28" w14:textId="77777777" w:rsidR="00454F45" w:rsidRPr="00A125D2" w:rsidRDefault="00454F45" w:rsidP="003D1F23">
            <w:pPr>
              <w:jc w:val="left"/>
              <w:rPr>
                <w:szCs w:val="20"/>
              </w:rPr>
            </w:pPr>
            <w:r w:rsidRPr="00A125D2">
              <w:rPr>
                <w:szCs w:val="20"/>
              </w:rPr>
              <w:t>General Office</w:t>
            </w:r>
          </w:p>
        </w:tc>
        <w:tc>
          <w:tcPr>
            <w:tcW w:w="1490" w:type="dxa"/>
            <w:vAlign w:val="center"/>
          </w:tcPr>
          <w:p w14:paraId="1BFC2CFD" w14:textId="77777777" w:rsidR="00454F45" w:rsidRPr="00A125D2" w:rsidRDefault="00454F45" w:rsidP="003D1F23">
            <w:pPr>
              <w:jc w:val="center"/>
              <w:rPr>
                <w:szCs w:val="20"/>
              </w:rPr>
            </w:pPr>
            <w:r w:rsidRPr="00A125D2">
              <w:rPr>
                <w:szCs w:val="20"/>
              </w:rPr>
              <w:t>ABPmer</w:t>
            </w:r>
          </w:p>
        </w:tc>
        <w:tc>
          <w:tcPr>
            <w:tcW w:w="2018" w:type="dxa"/>
            <w:vAlign w:val="center"/>
          </w:tcPr>
          <w:p w14:paraId="3456974A" w14:textId="77777777" w:rsidR="00454F45" w:rsidRPr="00D73CB4" w:rsidRDefault="00454F45" w:rsidP="003D1F23">
            <w:pPr>
              <w:jc w:val="center"/>
              <w:rPr>
                <w:szCs w:val="20"/>
              </w:rPr>
            </w:pPr>
            <w:r w:rsidRPr="00A125D2">
              <w:rPr>
                <w:szCs w:val="20"/>
              </w:rPr>
              <w:t>02380 711840</w:t>
            </w:r>
          </w:p>
        </w:tc>
        <w:tc>
          <w:tcPr>
            <w:tcW w:w="2727" w:type="dxa"/>
            <w:vAlign w:val="center"/>
          </w:tcPr>
          <w:p w14:paraId="78F6C041" w14:textId="77777777" w:rsidR="00454F45" w:rsidRPr="00D73CB4" w:rsidRDefault="00454F45" w:rsidP="003D1F23">
            <w:pPr>
              <w:jc w:val="center"/>
              <w:rPr>
                <w:szCs w:val="20"/>
              </w:rPr>
            </w:pPr>
          </w:p>
        </w:tc>
      </w:tr>
    </w:tbl>
    <w:p w14:paraId="143B0DBF" w14:textId="6EBFDEDC" w:rsidR="00C243FC" w:rsidRPr="0013125F" w:rsidRDefault="00C243FC" w:rsidP="002C5E32"/>
    <w:sectPr w:rsidR="00C243FC" w:rsidRPr="0013125F" w:rsidSect="002C5E32">
      <w:pgSz w:w="11906" w:h="16838" w:code="9"/>
      <w:pgMar w:top="1440" w:right="1440" w:bottom="1440" w:left="1440" w:header="706" w:footer="706" w:gutter="0"/>
      <w:pgNumType w:chapSep="period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9430DF" w14:textId="77777777" w:rsidR="001C1062" w:rsidRDefault="001C1062" w:rsidP="00D35E5B">
      <w:r>
        <w:separator/>
      </w:r>
    </w:p>
  </w:endnote>
  <w:endnote w:type="continuationSeparator" w:id="0">
    <w:p w14:paraId="0B927645" w14:textId="77777777" w:rsidR="001C1062" w:rsidRDefault="001C1062" w:rsidP="00D35E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D30C97" w14:textId="77777777" w:rsidR="001C1062" w:rsidRDefault="001C1062" w:rsidP="00D35E5B">
      <w:r>
        <w:separator/>
      </w:r>
    </w:p>
  </w:footnote>
  <w:footnote w:type="continuationSeparator" w:id="0">
    <w:p w14:paraId="08449888" w14:textId="77777777" w:rsidR="001C1062" w:rsidRDefault="001C1062" w:rsidP="00D35E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DAFB1" w14:textId="44D3E70C" w:rsidR="00524C54" w:rsidRPr="00C20469" w:rsidRDefault="00C15652" w:rsidP="001C5D57">
    <w:pPr>
      <w:pStyle w:val="Header"/>
      <w:pBdr>
        <w:bottom w:val="single" w:sz="4" w:space="12" w:color="808080" w:themeColor="background1" w:themeShade="80"/>
      </w:pBdr>
    </w:pPr>
    <w:r>
      <w:rPr>
        <w:noProof/>
      </w:rPr>
      <w:drawing>
        <wp:anchor distT="0" distB="0" distL="114300" distR="114300" simplePos="0" relativeHeight="251658240" behindDoc="1" locked="0" layoutInCell="1" allowOverlap="1" wp14:anchorId="0688276D" wp14:editId="57364F89">
          <wp:simplePos x="0" y="0"/>
          <wp:positionH relativeFrom="column">
            <wp:posOffset>3990975</wp:posOffset>
          </wp:positionH>
          <wp:positionV relativeFrom="paragraph">
            <wp:posOffset>-248285</wp:posOffset>
          </wp:positionV>
          <wp:extent cx="1737995" cy="474980"/>
          <wp:effectExtent l="0" t="0" r="0" b="1270"/>
          <wp:wrapNone/>
          <wp:docPr id="1999630727" name="Picture 2" descr="A blue and white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9630727" name="Picture 2" descr="A blue and white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7995" cy="4749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ED4">
      <w:t>5</w:t>
    </w:r>
    <w:r w:rsidR="00AE7FD9">
      <w:t>850</w:t>
    </w:r>
    <w:r w:rsidR="008B2ED4">
      <w:t xml:space="preserve">: </w:t>
    </w:r>
    <w:sdt>
      <w:sdtPr>
        <w:alias w:val="Title"/>
        <w:tag w:val="Title"/>
        <w:id w:val="-166784185"/>
        <w:placeholder>
          <w:docPart w:val="C6BD1E2EB22A4B4BBDEDA6EC151CA8BA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4C54CE">
          <w:t>ABPmer Notice to Mariners: Survey Instrument – Seabed Deployment</w:t>
        </w:r>
      </w:sdtContent>
    </w:sdt>
    <w:r w:rsidR="00524C54">
      <w:ptab w:relativeTo="margin" w:alignment="center" w:leader="none"/>
    </w:r>
    <w:r w:rsidR="00524C54">
      <w:ptab w:relativeTo="margin" w:alignment="right" w:leader="none"/>
    </w:r>
    <w:r w:rsidR="00524C54" w:rsidRPr="005914FF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8AA8EC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CCEB3A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8F0BF4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2F23B4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F56A32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A864068"/>
    <w:lvl w:ilvl="0">
      <w:start w:val="1"/>
      <w:numFmt w:val="bullet"/>
      <w:lvlText w:val="◦"/>
      <w:lvlJc w:val="left"/>
      <w:pPr>
        <w:ind w:left="1209" w:hanging="360"/>
      </w:pPr>
      <w:rPr>
        <w:rFonts w:ascii="Arial Narrow" w:hAnsi="Arial Narrow" w:hint="default"/>
      </w:rPr>
    </w:lvl>
  </w:abstractNum>
  <w:abstractNum w:abstractNumId="6" w15:restartNumberingAfterBreak="0">
    <w:nsid w:val="FFFFFF82"/>
    <w:multiLevelType w:val="singleLevel"/>
    <w:tmpl w:val="B73E6128"/>
    <w:lvl w:ilvl="0">
      <w:start w:val="1"/>
      <w:numFmt w:val="bullet"/>
      <w:lvlText w:val="▫"/>
      <w:lvlJc w:val="left"/>
      <w:pPr>
        <w:ind w:left="926" w:hanging="360"/>
      </w:pPr>
      <w:rPr>
        <w:rFonts w:ascii="Arial Narrow" w:hAnsi="Arial Narrow" w:hint="default"/>
      </w:rPr>
    </w:lvl>
  </w:abstractNum>
  <w:abstractNum w:abstractNumId="7" w15:restartNumberingAfterBreak="0">
    <w:nsid w:val="FFFFFF83"/>
    <w:multiLevelType w:val="singleLevel"/>
    <w:tmpl w:val="0C462C92"/>
    <w:lvl w:ilvl="0">
      <w:start w:val="1"/>
      <w:numFmt w:val="bullet"/>
      <w:lvlText w:val="-"/>
      <w:lvlJc w:val="left"/>
      <w:pPr>
        <w:ind w:left="643" w:hanging="360"/>
      </w:pPr>
      <w:rPr>
        <w:rFonts w:ascii="Arial Narrow" w:hAnsi="Arial Narrow" w:hint="default"/>
      </w:rPr>
    </w:lvl>
  </w:abstractNum>
  <w:abstractNum w:abstractNumId="8" w15:restartNumberingAfterBreak="0">
    <w:nsid w:val="FFFFFF88"/>
    <w:multiLevelType w:val="singleLevel"/>
    <w:tmpl w:val="8864D5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7EAE510"/>
    <w:lvl w:ilvl="0">
      <w:start w:val="1"/>
      <w:numFmt w:val="bullet"/>
      <w:lvlText w:val="▪"/>
      <w:lvlJc w:val="left"/>
      <w:pPr>
        <w:ind w:left="360" w:hanging="360"/>
      </w:pPr>
      <w:rPr>
        <w:rFonts w:ascii="Arial Narrow" w:hAnsi="Arial Narrow" w:hint="default"/>
      </w:rPr>
    </w:lvl>
  </w:abstractNum>
  <w:abstractNum w:abstractNumId="10" w15:restartNumberingAfterBreak="0">
    <w:nsid w:val="088F02A8"/>
    <w:multiLevelType w:val="hybridMultilevel"/>
    <w:tmpl w:val="5DAA988E"/>
    <w:lvl w:ilvl="0" w:tplc="F59C22C4">
      <w:start w:val="1"/>
      <w:numFmt w:val="lowerRoman"/>
      <w:pStyle w:val="ListNumber3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BF60C19"/>
    <w:multiLevelType w:val="multilevel"/>
    <w:tmpl w:val="6C1CDB8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2" w15:restartNumberingAfterBreak="0">
    <w:nsid w:val="1B646F32"/>
    <w:multiLevelType w:val="hybridMultilevel"/>
    <w:tmpl w:val="94FAB890"/>
    <w:lvl w:ilvl="0" w:tplc="0A1049BE">
      <w:start w:val="1"/>
      <w:numFmt w:val="bullet"/>
      <w:pStyle w:val="ListBullet"/>
      <w:lvlText w:val=""/>
      <w:lvlJc w:val="left"/>
      <w:pPr>
        <w:ind w:left="720" w:hanging="360"/>
      </w:pPr>
      <w:rPr>
        <w:rFonts w:ascii="Wingdings" w:hAnsi="Wingdings" w:hint="default"/>
        <w:color w:val="236588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F005D7"/>
    <w:multiLevelType w:val="multilevel"/>
    <w:tmpl w:val="9C1E9ED4"/>
    <w:lvl w:ilvl="0">
      <w:start w:val="1"/>
      <w:numFmt w:val="none"/>
      <w:pStyle w:val="EquationNoRight"/>
      <w:suff w:val="nothing"/>
      <w:lvlText w:val="Eq."/>
      <w:lvlJc w:val="right"/>
      <w:pPr>
        <w:ind w:left="7830" w:firstLine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927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999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071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143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215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287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359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4310" w:hanging="180"/>
      </w:pPr>
      <w:rPr>
        <w:rFonts w:hint="default"/>
      </w:rPr>
    </w:lvl>
  </w:abstractNum>
  <w:abstractNum w:abstractNumId="14" w15:restartNumberingAfterBreak="0">
    <w:nsid w:val="20B03700"/>
    <w:multiLevelType w:val="multilevel"/>
    <w:tmpl w:val="4496C3D6"/>
    <w:lvl w:ilvl="0">
      <w:start w:val="1"/>
      <w:numFmt w:val="decimal"/>
      <w:lvlText w:val="Table 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24B4384A"/>
    <w:multiLevelType w:val="hybridMultilevel"/>
    <w:tmpl w:val="033A3036"/>
    <w:lvl w:ilvl="0" w:tplc="03226F0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222D4E"/>
    <w:multiLevelType w:val="multilevel"/>
    <w:tmpl w:val="08090027"/>
    <w:styleLink w:val="Style1"/>
    <w:lvl w:ilvl="0">
      <w:start w:val="1"/>
      <w:numFmt w:val="upperLetter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7" w15:restartNumberingAfterBreak="0">
    <w:nsid w:val="27121582"/>
    <w:multiLevelType w:val="hybridMultilevel"/>
    <w:tmpl w:val="3A042F5C"/>
    <w:lvl w:ilvl="0" w:tplc="4CB2DE08">
      <w:start w:val="1"/>
      <w:numFmt w:val="decimal"/>
      <w:pStyle w:val="ListNumb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632A1F"/>
    <w:multiLevelType w:val="hybridMultilevel"/>
    <w:tmpl w:val="54FCA776"/>
    <w:lvl w:ilvl="0" w:tplc="DB40AA66">
      <w:start w:val="1"/>
      <w:numFmt w:val="bullet"/>
      <w:pStyle w:val="ListBullet2"/>
      <w:lvlText w:val="-"/>
      <w:lvlJc w:val="left"/>
      <w:pPr>
        <w:ind w:left="720" w:hanging="360"/>
      </w:pPr>
      <w:rPr>
        <w:rFonts w:ascii="Arial Narrow" w:hAnsi="Arial Narro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C92892"/>
    <w:multiLevelType w:val="multilevel"/>
    <w:tmpl w:val="FF4CBB68"/>
    <w:lvl w:ilvl="0">
      <w:start w:val="1"/>
      <w:numFmt w:val="decimal"/>
      <w:pStyle w:val="HeadingA"/>
      <w:lvlText w:val="%1"/>
      <w:lvlJc w:val="left"/>
      <w:pPr>
        <w:ind w:left="432" w:hanging="432"/>
      </w:pPr>
    </w:lvl>
    <w:lvl w:ilvl="1">
      <w:start w:val="1"/>
      <w:numFmt w:val="decimal"/>
      <w:pStyle w:val="HeadingA1"/>
      <w:lvlText w:val="%1.%2"/>
      <w:lvlJc w:val="left"/>
      <w:pPr>
        <w:ind w:left="576" w:hanging="576"/>
      </w:pPr>
    </w:lvl>
    <w:lvl w:ilvl="2">
      <w:start w:val="1"/>
      <w:numFmt w:val="decimal"/>
      <w:pStyle w:val="HeadingA2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3A0E6728"/>
    <w:multiLevelType w:val="hybridMultilevel"/>
    <w:tmpl w:val="6CAA1E94"/>
    <w:lvl w:ilvl="0" w:tplc="AE9073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D15F5A"/>
    <w:multiLevelType w:val="hybridMultilevel"/>
    <w:tmpl w:val="74708FD8"/>
    <w:lvl w:ilvl="0" w:tplc="1A802206">
      <w:start w:val="1"/>
      <w:numFmt w:val="decimal"/>
      <w:lvlText w:val="Eq.%1"/>
      <w:lvlJc w:val="righ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5C473F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5D177F5B"/>
    <w:multiLevelType w:val="hybridMultilevel"/>
    <w:tmpl w:val="2B1AEB68"/>
    <w:lvl w:ilvl="0" w:tplc="A7446382">
      <w:start w:val="1"/>
      <w:numFmt w:val="lowerLetter"/>
      <w:pStyle w:val="ListNumber2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AD7B02"/>
    <w:multiLevelType w:val="hybridMultilevel"/>
    <w:tmpl w:val="9A228096"/>
    <w:lvl w:ilvl="0" w:tplc="B4A25322">
      <w:start w:val="1"/>
      <w:numFmt w:val="decimal"/>
      <w:lvlText w:val="Table 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731801"/>
    <w:multiLevelType w:val="hybridMultilevel"/>
    <w:tmpl w:val="27E4E3E8"/>
    <w:lvl w:ilvl="0" w:tplc="2CD42F16">
      <w:start w:val="1"/>
      <w:numFmt w:val="decimal"/>
      <w:lvlText w:val="Table %1."/>
      <w:lvlJc w:val="left"/>
      <w:pPr>
        <w:ind w:left="720" w:hanging="360"/>
      </w:pPr>
      <w:rPr>
        <w:rFonts w:ascii="Arial Narrow" w:hAnsi="Arial Narrow"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9A254E"/>
    <w:multiLevelType w:val="multilevel"/>
    <w:tmpl w:val="4496C3D6"/>
    <w:lvl w:ilvl="0">
      <w:start w:val="1"/>
      <w:numFmt w:val="decimal"/>
      <w:lvlText w:val="Table 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72324B0D"/>
    <w:multiLevelType w:val="multilevel"/>
    <w:tmpl w:val="08090027"/>
    <w:lvl w:ilvl="0">
      <w:start w:val="1"/>
      <w:numFmt w:val="upperRoman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28" w15:restartNumberingAfterBreak="0">
    <w:nsid w:val="731A7137"/>
    <w:multiLevelType w:val="multilevel"/>
    <w:tmpl w:val="CFDCC5F4"/>
    <w:lvl w:ilvl="0">
      <w:start w:val="1"/>
      <w:numFmt w:val="upperLetter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584" w:hanging="864"/>
      </w:pPr>
    </w:lvl>
    <w:lvl w:ilvl="4">
      <w:start w:val="1"/>
      <w:numFmt w:val="decimal"/>
      <w:lvlText w:val="%1.%2.%3.%4.%5"/>
      <w:lvlJc w:val="left"/>
      <w:pPr>
        <w:ind w:left="1278" w:hanging="1008"/>
      </w:pPr>
      <w:rPr>
        <w:sz w:val="22"/>
      </w:r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9" w15:restartNumberingAfterBreak="0">
    <w:nsid w:val="7C6872DD"/>
    <w:multiLevelType w:val="hybridMultilevel"/>
    <w:tmpl w:val="8CB813CA"/>
    <w:lvl w:ilvl="0" w:tplc="0809000F">
      <w:start w:val="1"/>
      <w:numFmt w:val="decimal"/>
      <w:lvlText w:val="%1."/>
      <w:lvlJc w:val="left"/>
      <w:pPr>
        <w:ind w:left="1710" w:hanging="360"/>
      </w:pPr>
    </w:lvl>
    <w:lvl w:ilvl="1" w:tplc="08090019" w:tentative="1">
      <w:start w:val="1"/>
      <w:numFmt w:val="lowerLetter"/>
      <w:lvlText w:val="%2."/>
      <w:lvlJc w:val="left"/>
      <w:pPr>
        <w:ind w:left="2430" w:hanging="360"/>
      </w:pPr>
    </w:lvl>
    <w:lvl w:ilvl="2" w:tplc="0809001B" w:tentative="1">
      <w:start w:val="1"/>
      <w:numFmt w:val="lowerRoman"/>
      <w:lvlText w:val="%3."/>
      <w:lvlJc w:val="right"/>
      <w:pPr>
        <w:ind w:left="3150" w:hanging="180"/>
      </w:pPr>
    </w:lvl>
    <w:lvl w:ilvl="3" w:tplc="0809000F" w:tentative="1">
      <w:start w:val="1"/>
      <w:numFmt w:val="decimal"/>
      <w:lvlText w:val="%4."/>
      <w:lvlJc w:val="left"/>
      <w:pPr>
        <w:ind w:left="3870" w:hanging="360"/>
      </w:pPr>
    </w:lvl>
    <w:lvl w:ilvl="4" w:tplc="08090019" w:tentative="1">
      <w:start w:val="1"/>
      <w:numFmt w:val="lowerLetter"/>
      <w:lvlText w:val="%5."/>
      <w:lvlJc w:val="left"/>
      <w:pPr>
        <w:ind w:left="4590" w:hanging="360"/>
      </w:pPr>
    </w:lvl>
    <w:lvl w:ilvl="5" w:tplc="0809001B" w:tentative="1">
      <w:start w:val="1"/>
      <w:numFmt w:val="lowerRoman"/>
      <w:lvlText w:val="%6."/>
      <w:lvlJc w:val="right"/>
      <w:pPr>
        <w:ind w:left="5310" w:hanging="180"/>
      </w:pPr>
    </w:lvl>
    <w:lvl w:ilvl="6" w:tplc="0809000F" w:tentative="1">
      <w:start w:val="1"/>
      <w:numFmt w:val="decimal"/>
      <w:lvlText w:val="%7."/>
      <w:lvlJc w:val="left"/>
      <w:pPr>
        <w:ind w:left="6030" w:hanging="360"/>
      </w:pPr>
    </w:lvl>
    <w:lvl w:ilvl="7" w:tplc="08090019" w:tentative="1">
      <w:start w:val="1"/>
      <w:numFmt w:val="lowerLetter"/>
      <w:lvlText w:val="%8."/>
      <w:lvlJc w:val="left"/>
      <w:pPr>
        <w:ind w:left="6750" w:hanging="360"/>
      </w:pPr>
    </w:lvl>
    <w:lvl w:ilvl="8" w:tplc="08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30" w15:restartNumberingAfterBreak="0">
    <w:nsid w:val="7CDC48C4"/>
    <w:multiLevelType w:val="multilevel"/>
    <w:tmpl w:val="2878DE4A"/>
    <w:lvl w:ilvl="0">
      <w:start w:val="1"/>
      <w:numFmt w:val="decimal"/>
      <w:pStyle w:val="Heading1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720" w:hanging="720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720" w:hanging="72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720" w:hanging="720"/>
      </w:pPr>
      <w:rPr>
        <w:rFonts w:hint="default"/>
      </w:rPr>
    </w:lvl>
  </w:abstractNum>
  <w:num w:numId="1" w16cid:durableId="517741790">
    <w:abstractNumId w:val="11"/>
  </w:num>
  <w:num w:numId="2" w16cid:durableId="1403723277">
    <w:abstractNumId w:val="9"/>
  </w:num>
  <w:num w:numId="3" w16cid:durableId="116458563">
    <w:abstractNumId w:val="7"/>
  </w:num>
  <w:num w:numId="4" w16cid:durableId="668211143">
    <w:abstractNumId w:val="6"/>
  </w:num>
  <w:num w:numId="5" w16cid:durableId="238173681">
    <w:abstractNumId w:val="5"/>
  </w:num>
  <w:num w:numId="6" w16cid:durableId="998726963">
    <w:abstractNumId w:val="4"/>
  </w:num>
  <w:num w:numId="7" w16cid:durableId="1888250478">
    <w:abstractNumId w:val="8"/>
  </w:num>
  <w:num w:numId="8" w16cid:durableId="1874152210">
    <w:abstractNumId w:val="3"/>
  </w:num>
  <w:num w:numId="9" w16cid:durableId="1165513484">
    <w:abstractNumId w:val="2"/>
  </w:num>
  <w:num w:numId="10" w16cid:durableId="894925132">
    <w:abstractNumId w:val="1"/>
  </w:num>
  <w:num w:numId="11" w16cid:durableId="1135753313">
    <w:abstractNumId w:val="0"/>
  </w:num>
  <w:num w:numId="12" w16cid:durableId="1974092669">
    <w:abstractNumId w:val="28"/>
  </w:num>
  <w:num w:numId="13" w16cid:durableId="394939154">
    <w:abstractNumId w:val="5"/>
    <w:lvlOverride w:ilvl="0">
      <w:startOverride w:val="1"/>
    </w:lvlOverride>
  </w:num>
  <w:num w:numId="14" w16cid:durableId="2069574761">
    <w:abstractNumId w:val="20"/>
  </w:num>
  <w:num w:numId="15" w16cid:durableId="2041859578">
    <w:abstractNumId w:val="27"/>
  </w:num>
  <w:num w:numId="16" w16cid:durableId="855077876">
    <w:abstractNumId w:val="30"/>
  </w:num>
  <w:num w:numId="17" w16cid:durableId="2098332251">
    <w:abstractNumId w:val="16"/>
  </w:num>
  <w:num w:numId="18" w16cid:durableId="1208034622">
    <w:abstractNumId w:val="27"/>
    <w:lvlOverride w:ilvl="0">
      <w:lvl w:ilvl="0">
        <w:start w:val="1"/>
        <w:numFmt w:val="upperRoman"/>
        <w:lvlText w:val="%1."/>
        <w:lvlJc w:val="left"/>
        <w:pPr>
          <w:ind w:left="0" w:firstLine="0"/>
        </w:pPr>
      </w:lvl>
    </w:lvlOverride>
    <w:lvlOverride w:ilvl="1">
      <w:lvl w:ilvl="1">
        <w:start w:val="1"/>
        <w:numFmt w:val="upperLetter"/>
        <w:lvlText w:val="%2."/>
        <w:lvlJc w:val="left"/>
        <w:pPr>
          <w:ind w:left="720" w:firstLine="0"/>
        </w:pPr>
      </w:lvl>
    </w:lvlOverride>
    <w:lvlOverride w:ilvl="2">
      <w:lvl w:ilvl="2">
        <w:start w:val="1"/>
        <w:numFmt w:val="decimal"/>
        <w:lvlText w:val="%3."/>
        <w:lvlJc w:val="left"/>
        <w:pPr>
          <w:ind w:left="1440" w:firstLine="0"/>
        </w:pPr>
      </w:lvl>
    </w:lvlOverride>
    <w:lvlOverride w:ilvl="3">
      <w:lvl w:ilvl="3">
        <w:start w:val="1"/>
        <w:numFmt w:val="lowerLetter"/>
        <w:lvlText w:val="%4)"/>
        <w:lvlJc w:val="left"/>
        <w:pPr>
          <w:ind w:left="2160" w:firstLine="0"/>
        </w:pPr>
      </w:lvl>
    </w:lvlOverride>
    <w:lvlOverride w:ilvl="4">
      <w:lvl w:ilvl="4">
        <w:start w:val="1"/>
        <w:numFmt w:val="decimal"/>
        <w:lvlText w:val="(%5)"/>
        <w:lvlJc w:val="left"/>
        <w:pPr>
          <w:ind w:left="2880" w:firstLine="0"/>
        </w:pPr>
      </w:lvl>
    </w:lvlOverride>
    <w:lvlOverride w:ilvl="5">
      <w:lvl w:ilvl="5">
        <w:start w:val="1"/>
        <w:numFmt w:val="lowerLetter"/>
        <w:lvlText w:val="(%6)"/>
        <w:lvlJc w:val="left"/>
        <w:pPr>
          <w:ind w:left="3600" w:firstLine="0"/>
        </w:pPr>
      </w:lvl>
    </w:lvlOverride>
    <w:lvlOverride w:ilvl="6">
      <w:lvl w:ilvl="6">
        <w:start w:val="1"/>
        <w:numFmt w:val="lowerRoman"/>
        <w:lvlText w:val="(%7)"/>
        <w:lvlJc w:val="left"/>
        <w:pPr>
          <w:ind w:left="4320" w:firstLine="0"/>
        </w:pPr>
      </w:lvl>
    </w:lvlOverride>
    <w:lvlOverride w:ilvl="7">
      <w:lvl w:ilvl="7">
        <w:start w:val="1"/>
        <w:numFmt w:val="lowerLetter"/>
        <w:lvlText w:val="(%8)"/>
        <w:lvlJc w:val="left"/>
        <w:pPr>
          <w:ind w:left="5040" w:firstLine="0"/>
        </w:pPr>
      </w:lvl>
    </w:lvlOverride>
    <w:lvlOverride w:ilvl="8">
      <w:lvl w:ilvl="8">
        <w:start w:val="1"/>
        <w:numFmt w:val="lowerRoman"/>
        <w:lvlText w:val="(%9)"/>
        <w:lvlJc w:val="left"/>
        <w:pPr>
          <w:ind w:left="5760" w:firstLine="0"/>
        </w:pPr>
      </w:lvl>
    </w:lvlOverride>
  </w:num>
  <w:num w:numId="19" w16cid:durableId="990712899">
    <w:abstractNumId w:val="27"/>
    <w:lvlOverride w:ilvl="0">
      <w:lvl w:ilvl="0">
        <w:start w:val="1"/>
        <w:numFmt w:val="upperRoman"/>
        <w:lvlText w:val="%1."/>
        <w:lvlJc w:val="left"/>
        <w:pPr>
          <w:ind w:left="0" w:firstLine="0"/>
        </w:pPr>
      </w:lvl>
    </w:lvlOverride>
    <w:lvlOverride w:ilvl="1">
      <w:lvl w:ilvl="1">
        <w:start w:val="1"/>
        <w:numFmt w:val="upperLetter"/>
        <w:lvlText w:val="%2."/>
        <w:lvlJc w:val="left"/>
        <w:pPr>
          <w:ind w:left="720" w:firstLine="0"/>
        </w:pPr>
      </w:lvl>
    </w:lvlOverride>
    <w:lvlOverride w:ilvl="2">
      <w:lvl w:ilvl="2">
        <w:start w:val="1"/>
        <w:numFmt w:val="decimal"/>
        <w:lvlText w:val="%3."/>
        <w:lvlJc w:val="left"/>
        <w:pPr>
          <w:ind w:left="1440" w:firstLine="0"/>
        </w:pPr>
      </w:lvl>
    </w:lvlOverride>
    <w:lvlOverride w:ilvl="3">
      <w:lvl w:ilvl="3">
        <w:start w:val="1"/>
        <w:numFmt w:val="lowerLetter"/>
        <w:lvlText w:val="%4)"/>
        <w:lvlJc w:val="left"/>
        <w:pPr>
          <w:ind w:left="2160" w:firstLine="0"/>
        </w:pPr>
      </w:lvl>
    </w:lvlOverride>
    <w:lvlOverride w:ilvl="4">
      <w:lvl w:ilvl="4">
        <w:start w:val="1"/>
        <w:numFmt w:val="decimal"/>
        <w:lvlText w:val="(%5)"/>
        <w:lvlJc w:val="left"/>
        <w:pPr>
          <w:ind w:left="2880" w:firstLine="0"/>
        </w:pPr>
      </w:lvl>
    </w:lvlOverride>
    <w:lvlOverride w:ilvl="5">
      <w:lvl w:ilvl="5">
        <w:start w:val="1"/>
        <w:numFmt w:val="lowerLetter"/>
        <w:lvlText w:val="(%6)"/>
        <w:lvlJc w:val="left"/>
        <w:pPr>
          <w:ind w:left="3600" w:firstLine="0"/>
        </w:pPr>
      </w:lvl>
    </w:lvlOverride>
    <w:lvlOverride w:ilvl="6">
      <w:lvl w:ilvl="6">
        <w:start w:val="1"/>
        <w:numFmt w:val="lowerRoman"/>
        <w:lvlText w:val="(%7)"/>
        <w:lvlJc w:val="left"/>
        <w:pPr>
          <w:ind w:left="4320" w:firstLine="0"/>
        </w:pPr>
      </w:lvl>
    </w:lvlOverride>
    <w:lvlOverride w:ilvl="7">
      <w:lvl w:ilvl="7">
        <w:start w:val="1"/>
        <w:numFmt w:val="lowerLetter"/>
        <w:lvlText w:val="(%8)"/>
        <w:lvlJc w:val="left"/>
        <w:pPr>
          <w:ind w:left="5040" w:firstLine="0"/>
        </w:pPr>
      </w:lvl>
    </w:lvlOverride>
    <w:lvlOverride w:ilvl="8">
      <w:lvl w:ilvl="8">
        <w:start w:val="1"/>
        <w:numFmt w:val="lowerRoman"/>
        <w:lvlText w:val="(%9)"/>
        <w:lvlJc w:val="left"/>
        <w:pPr>
          <w:ind w:left="5760" w:firstLine="0"/>
        </w:pPr>
      </w:lvl>
    </w:lvlOverride>
  </w:num>
  <w:num w:numId="20" w16cid:durableId="526144018">
    <w:abstractNumId w:val="29"/>
  </w:num>
  <w:num w:numId="21" w16cid:durableId="800078353">
    <w:abstractNumId w:val="19"/>
  </w:num>
  <w:num w:numId="22" w16cid:durableId="266738605">
    <w:abstractNumId w:val="19"/>
    <w:lvlOverride w:ilvl="0">
      <w:lvl w:ilvl="0">
        <w:start w:val="1"/>
        <w:numFmt w:val="upperLetter"/>
        <w:pStyle w:val="HeadingA"/>
        <w:lvlText w:val="%1"/>
        <w:lvlJc w:val="left"/>
        <w:pPr>
          <w:ind w:left="720" w:hanging="72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A1"/>
        <w:lvlText w:val="%1.%2"/>
        <w:lvlJc w:val="left"/>
        <w:pPr>
          <w:ind w:left="576" w:hanging="576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A2"/>
        <w:lvlText w:val="%1.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864" w:hanging="864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152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23" w16cid:durableId="1225489003">
    <w:abstractNumId w:val="25"/>
  </w:num>
  <w:num w:numId="24" w16cid:durableId="652412097">
    <w:abstractNumId w:val="26"/>
  </w:num>
  <w:num w:numId="25" w16cid:durableId="1817065257">
    <w:abstractNumId w:val="14"/>
  </w:num>
  <w:num w:numId="26" w16cid:durableId="2024815284">
    <w:abstractNumId w:val="24"/>
  </w:num>
  <w:num w:numId="27" w16cid:durableId="1030179224">
    <w:abstractNumId w:val="12"/>
  </w:num>
  <w:num w:numId="28" w16cid:durableId="905646356">
    <w:abstractNumId w:val="18"/>
  </w:num>
  <w:num w:numId="29" w16cid:durableId="858468178">
    <w:abstractNumId w:val="15"/>
  </w:num>
  <w:num w:numId="30" w16cid:durableId="410927326">
    <w:abstractNumId w:val="17"/>
  </w:num>
  <w:num w:numId="31" w16cid:durableId="1104570097">
    <w:abstractNumId w:val="23"/>
  </w:num>
  <w:num w:numId="32" w16cid:durableId="1887718046">
    <w:abstractNumId w:val="10"/>
  </w:num>
  <w:num w:numId="33" w16cid:durableId="1871991547">
    <w:abstractNumId w:val="22"/>
  </w:num>
  <w:num w:numId="34" w16cid:durableId="752819117">
    <w:abstractNumId w:val="21"/>
  </w:num>
  <w:num w:numId="35" w16cid:durableId="64030445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stylePaneFormatFilter w:val="9421" w:allStyles="1" w:customStyles="0" w:latentStyles="0" w:stylesInUse="0" w:headingStyles="1" w:numberingStyles="0" w:tableStyles="0" w:directFormattingOnRuns="0" w:directFormattingOnParagraphs="0" w:directFormattingOnNumbering="1" w:directFormattingOnTables="0" w:clearFormatting="1" w:top3HeadingStyles="0" w:visibleStyles="0" w:alternateStyleNames="1"/>
  <w:stylePaneSortMethod w:val="000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00B"/>
    <w:rsid w:val="00003D27"/>
    <w:rsid w:val="00003FF2"/>
    <w:rsid w:val="00005400"/>
    <w:rsid w:val="00023E32"/>
    <w:rsid w:val="0002579C"/>
    <w:rsid w:val="0002592B"/>
    <w:rsid w:val="00027467"/>
    <w:rsid w:val="000338B7"/>
    <w:rsid w:val="00035860"/>
    <w:rsid w:val="000401CA"/>
    <w:rsid w:val="00044F42"/>
    <w:rsid w:val="00044FC1"/>
    <w:rsid w:val="00045049"/>
    <w:rsid w:val="00057D2A"/>
    <w:rsid w:val="00066A8A"/>
    <w:rsid w:val="00072065"/>
    <w:rsid w:val="00074EC5"/>
    <w:rsid w:val="00075848"/>
    <w:rsid w:val="00075E9C"/>
    <w:rsid w:val="00077471"/>
    <w:rsid w:val="00080BB0"/>
    <w:rsid w:val="000A0CEE"/>
    <w:rsid w:val="000A0FE8"/>
    <w:rsid w:val="000B08CF"/>
    <w:rsid w:val="000B0B19"/>
    <w:rsid w:val="000C0123"/>
    <w:rsid w:val="000C1329"/>
    <w:rsid w:val="000D129B"/>
    <w:rsid w:val="000D336F"/>
    <w:rsid w:val="000E3DBB"/>
    <w:rsid w:val="000F2336"/>
    <w:rsid w:val="001006FB"/>
    <w:rsid w:val="00100B53"/>
    <w:rsid w:val="00102510"/>
    <w:rsid w:val="0010394C"/>
    <w:rsid w:val="00114EAB"/>
    <w:rsid w:val="00121791"/>
    <w:rsid w:val="001252DE"/>
    <w:rsid w:val="0013125F"/>
    <w:rsid w:val="0013304E"/>
    <w:rsid w:val="001438C6"/>
    <w:rsid w:val="0014678A"/>
    <w:rsid w:val="001468C8"/>
    <w:rsid w:val="00146CDD"/>
    <w:rsid w:val="0015632C"/>
    <w:rsid w:val="00160AC0"/>
    <w:rsid w:val="00165024"/>
    <w:rsid w:val="0017056A"/>
    <w:rsid w:val="001823DE"/>
    <w:rsid w:val="0019276D"/>
    <w:rsid w:val="001A499E"/>
    <w:rsid w:val="001B0672"/>
    <w:rsid w:val="001B2E4E"/>
    <w:rsid w:val="001B4A23"/>
    <w:rsid w:val="001C019E"/>
    <w:rsid w:val="001C1062"/>
    <w:rsid w:val="001C49DD"/>
    <w:rsid w:val="001C5D57"/>
    <w:rsid w:val="001D342A"/>
    <w:rsid w:val="001E76D1"/>
    <w:rsid w:val="001F48E9"/>
    <w:rsid w:val="001F54C5"/>
    <w:rsid w:val="00203094"/>
    <w:rsid w:val="00204B6E"/>
    <w:rsid w:val="00206257"/>
    <w:rsid w:val="00210811"/>
    <w:rsid w:val="00213887"/>
    <w:rsid w:val="002213F9"/>
    <w:rsid w:val="002253C9"/>
    <w:rsid w:val="0022738B"/>
    <w:rsid w:val="002347C3"/>
    <w:rsid w:val="002358AC"/>
    <w:rsid w:val="0023742D"/>
    <w:rsid w:val="00253BB7"/>
    <w:rsid w:val="00254B02"/>
    <w:rsid w:val="002650FF"/>
    <w:rsid w:val="0026523F"/>
    <w:rsid w:val="002675E5"/>
    <w:rsid w:val="00267744"/>
    <w:rsid w:val="0028060F"/>
    <w:rsid w:val="00284BF3"/>
    <w:rsid w:val="0028568B"/>
    <w:rsid w:val="002960CB"/>
    <w:rsid w:val="002A189A"/>
    <w:rsid w:val="002A249F"/>
    <w:rsid w:val="002A3B0A"/>
    <w:rsid w:val="002A68E8"/>
    <w:rsid w:val="002B0C76"/>
    <w:rsid w:val="002B1722"/>
    <w:rsid w:val="002B3D8A"/>
    <w:rsid w:val="002C15E7"/>
    <w:rsid w:val="002C2CFC"/>
    <w:rsid w:val="002C44EF"/>
    <w:rsid w:val="002C5A9E"/>
    <w:rsid w:val="002C5E32"/>
    <w:rsid w:val="002D06C4"/>
    <w:rsid w:val="002E12A0"/>
    <w:rsid w:val="002F2391"/>
    <w:rsid w:val="00307195"/>
    <w:rsid w:val="0031000B"/>
    <w:rsid w:val="00320711"/>
    <w:rsid w:val="00320937"/>
    <w:rsid w:val="00320D97"/>
    <w:rsid w:val="00323779"/>
    <w:rsid w:val="00324A95"/>
    <w:rsid w:val="0033668A"/>
    <w:rsid w:val="00341BAF"/>
    <w:rsid w:val="00355822"/>
    <w:rsid w:val="00355CF5"/>
    <w:rsid w:val="0035636E"/>
    <w:rsid w:val="00356879"/>
    <w:rsid w:val="00362BAE"/>
    <w:rsid w:val="00362BE0"/>
    <w:rsid w:val="003707EC"/>
    <w:rsid w:val="00380646"/>
    <w:rsid w:val="00390DEA"/>
    <w:rsid w:val="00394ED1"/>
    <w:rsid w:val="003976A7"/>
    <w:rsid w:val="003A7910"/>
    <w:rsid w:val="003B39E7"/>
    <w:rsid w:val="003B51FA"/>
    <w:rsid w:val="003B7F55"/>
    <w:rsid w:val="003C6BD6"/>
    <w:rsid w:val="003D4635"/>
    <w:rsid w:val="003E01D9"/>
    <w:rsid w:val="003E0FBD"/>
    <w:rsid w:val="003E1635"/>
    <w:rsid w:val="003E6955"/>
    <w:rsid w:val="003F0F2B"/>
    <w:rsid w:val="003F20D3"/>
    <w:rsid w:val="003F2E7B"/>
    <w:rsid w:val="003F2FE5"/>
    <w:rsid w:val="003F7799"/>
    <w:rsid w:val="00403D4D"/>
    <w:rsid w:val="00411DF4"/>
    <w:rsid w:val="00425FFA"/>
    <w:rsid w:val="00431C3B"/>
    <w:rsid w:val="00434A5C"/>
    <w:rsid w:val="00436045"/>
    <w:rsid w:val="0043775C"/>
    <w:rsid w:val="004415BA"/>
    <w:rsid w:val="0044212D"/>
    <w:rsid w:val="004446FA"/>
    <w:rsid w:val="00444ED1"/>
    <w:rsid w:val="00454E98"/>
    <w:rsid w:val="00454F45"/>
    <w:rsid w:val="004649EC"/>
    <w:rsid w:val="00466C93"/>
    <w:rsid w:val="004724EB"/>
    <w:rsid w:val="004733C1"/>
    <w:rsid w:val="004740B6"/>
    <w:rsid w:val="004857BE"/>
    <w:rsid w:val="00486073"/>
    <w:rsid w:val="00492146"/>
    <w:rsid w:val="00492469"/>
    <w:rsid w:val="0049552B"/>
    <w:rsid w:val="0049663B"/>
    <w:rsid w:val="00497F74"/>
    <w:rsid w:val="004A05E5"/>
    <w:rsid w:val="004A1D41"/>
    <w:rsid w:val="004A1FE9"/>
    <w:rsid w:val="004A36A8"/>
    <w:rsid w:val="004B3853"/>
    <w:rsid w:val="004C1C8A"/>
    <w:rsid w:val="004C54CE"/>
    <w:rsid w:val="004C5652"/>
    <w:rsid w:val="004C5EE0"/>
    <w:rsid w:val="004C72C9"/>
    <w:rsid w:val="004D6CBD"/>
    <w:rsid w:val="004E245A"/>
    <w:rsid w:val="004E3B76"/>
    <w:rsid w:val="004E6A92"/>
    <w:rsid w:val="004E7AFD"/>
    <w:rsid w:val="004F053C"/>
    <w:rsid w:val="004F4C66"/>
    <w:rsid w:val="005063AF"/>
    <w:rsid w:val="00510AF2"/>
    <w:rsid w:val="00512D35"/>
    <w:rsid w:val="00513B22"/>
    <w:rsid w:val="00522A4A"/>
    <w:rsid w:val="00524C54"/>
    <w:rsid w:val="00532281"/>
    <w:rsid w:val="00533334"/>
    <w:rsid w:val="00536F3A"/>
    <w:rsid w:val="00540CA1"/>
    <w:rsid w:val="0055162A"/>
    <w:rsid w:val="005524AE"/>
    <w:rsid w:val="00557F41"/>
    <w:rsid w:val="00566F5E"/>
    <w:rsid w:val="0057005A"/>
    <w:rsid w:val="00572964"/>
    <w:rsid w:val="00574ACC"/>
    <w:rsid w:val="00575606"/>
    <w:rsid w:val="00580478"/>
    <w:rsid w:val="005841C7"/>
    <w:rsid w:val="00584504"/>
    <w:rsid w:val="0059066E"/>
    <w:rsid w:val="005914FF"/>
    <w:rsid w:val="0059166F"/>
    <w:rsid w:val="00595936"/>
    <w:rsid w:val="00597A50"/>
    <w:rsid w:val="005A474F"/>
    <w:rsid w:val="005A4EB1"/>
    <w:rsid w:val="005A6752"/>
    <w:rsid w:val="005A7710"/>
    <w:rsid w:val="005B2546"/>
    <w:rsid w:val="005C021D"/>
    <w:rsid w:val="005C49C3"/>
    <w:rsid w:val="005C5830"/>
    <w:rsid w:val="005D325C"/>
    <w:rsid w:val="005D6F03"/>
    <w:rsid w:val="005F584D"/>
    <w:rsid w:val="005F68D0"/>
    <w:rsid w:val="005F7ABB"/>
    <w:rsid w:val="006065AE"/>
    <w:rsid w:val="00607D5B"/>
    <w:rsid w:val="00610355"/>
    <w:rsid w:val="006103F5"/>
    <w:rsid w:val="00615310"/>
    <w:rsid w:val="00615912"/>
    <w:rsid w:val="006163BC"/>
    <w:rsid w:val="00625E6D"/>
    <w:rsid w:val="00631F01"/>
    <w:rsid w:val="006361C7"/>
    <w:rsid w:val="00637643"/>
    <w:rsid w:val="006379BA"/>
    <w:rsid w:val="00653A15"/>
    <w:rsid w:val="006542C5"/>
    <w:rsid w:val="00665DBB"/>
    <w:rsid w:val="00682761"/>
    <w:rsid w:val="00684924"/>
    <w:rsid w:val="00685F43"/>
    <w:rsid w:val="00687EED"/>
    <w:rsid w:val="00692D05"/>
    <w:rsid w:val="00695352"/>
    <w:rsid w:val="006964AB"/>
    <w:rsid w:val="006A16D4"/>
    <w:rsid w:val="006A4BD9"/>
    <w:rsid w:val="006B2376"/>
    <w:rsid w:val="006B56AB"/>
    <w:rsid w:val="006B6216"/>
    <w:rsid w:val="006B64A1"/>
    <w:rsid w:val="006B6AC0"/>
    <w:rsid w:val="006B6FAC"/>
    <w:rsid w:val="006B7895"/>
    <w:rsid w:val="006C1652"/>
    <w:rsid w:val="006C49C8"/>
    <w:rsid w:val="006D6BA4"/>
    <w:rsid w:val="006D6C6C"/>
    <w:rsid w:val="006E084A"/>
    <w:rsid w:val="006E1BE3"/>
    <w:rsid w:val="006E3220"/>
    <w:rsid w:val="006E39BF"/>
    <w:rsid w:val="006F0FDA"/>
    <w:rsid w:val="006F27B3"/>
    <w:rsid w:val="006F409D"/>
    <w:rsid w:val="006F7068"/>
    <w:rsid w:val="00700D13"/>
    <w:rsid w:val="00706249"/>
    <w:rsid w:val="0071042C"/>
    <w:rsid w:val="00714405"/>
    <w:rsid w:val="00714A11"/>
    <w:rsid w:val="007221EC"/>
    <w:rsid w:val="00723675"/>
    <w:rsid w:val="007310DA"/>
    <w:rsid w:val="0073323A"/>
    <w:rsid w:val="00736B49"/>
    <w:rsid w:val="00741495"/>
    <w:rsid w:val="00743B6D"/>
    <w:rsid w:val="007448CE"/>
    <w:rsid w:val="00744EDC"/>
    <w:rsid w:val="0074788D"/>
    <w:rsid w:val="007526A9"/>
    <w:rsid w:val="007533FE"/>
    <w:rsid w:val="00753A55"/>
    <w:rsid w:val="00756E9A"/>
    <w:rsid w:val="00760114"/>
    <w:rsid w:val="007628F4"/>
    <w:rsid w:val="007630FC"/>
    <w:rsid w:val="00765958"/>
    <w:rsid w:val="00765B00"/>
    <w:rsid w:val="00766670"/>
    <w:rsid w:val="007716CA"/>
    <w:rsid w:val="00772B40"/>
    <w:rsid w:val="00782D02"/>
    <w:rsid w:val="00784E2F"/>
    <w:rsid w:val="00786E22"/>
    <w:rsid w:val="00791B96"/>
    <w:rsid w:val="007937A0"/>
    <w:rsid w:val="00793E71"/>
    <w:rsid w:val="0079626C"/>
    <w:rsid w:val="007A1482"/>
    <w:rsid w:val="007A233A"/>
    <w:rsid w:val="007A3B8A"/>
    <w:rsid w:val="007A7412"/>
    <w:rsid w:val="007B0330"/>
    <w:rsid w:val="007B0913"/>
    <w:rsid w:val="007B2DD4"/>
    <w:rsid w:val="007B2E03"/>
    <w:rsid w:val="007B5188"/>
    <w:rsid w:val="007C3867"/>
    <w:rsid w:val="007C6B5F"/>
    <w:rsid w:val="007D244C"/>
    <w:rsid w:val="007D4918"/>
    <w:rsid w:val="007E1864"/>
    <w:rsid w:val="007E36D1"/>
    <w:rsid w:val="007F0055"/>
    <w:rsid w:val="007F395E"/>
    <w:rsid w:val="007F6B05"/>
    <w:rsid w:val="00803FFB"/>
    <w:rsid w:val="00804119"/>
    <w:rsid w:val="008112DB"/>
    <w:rsid w:val="008143AF"/>
    <w:rsid w:val="008167B0"/>
    <w:rsid w:val="00817B07"/>
    <w:rsid w:val="0082768C"/>
    <w:rsid w:val="00830D6B"/>
    <w:rsid w:val="00831A92"/>
    <w:rsid w:val="00837020"/>
    <w:rsid w:val="00841272"/>
    <w:rsid w:val="0084555B"/>
    <w:rsid w:val="00852F87"/>
    <w:rsid w:val="00855040"/>
    <w:rsid w:val="00867921"/>
    <w:rsid w:val="00867A79"/>
    <w:rsid w:val="0088275C"/>
    <w:rsid w:val="00890966"/>
    <w:rsid w:val="008A0DE1"/>
    <w:rsid w:val="008A1561"/>
    <w:rsid w:val="008A2A94"/>
    <w:rsid w:val="008B2ED4"/>
    <w:rsid w:val="008B5279"/>
    <w:rsid w:val="008C3372"/>
    <w:rsid w:val="008C67E7"/>
    <w:rsid w:val="008D60E2"/>
    <w:rsid w:val="008F1F92"/>
    <w:rsid w:val="0090208B"/>
    <w:rsid w:val="00911478"/>
    <w:rsid w:val="00911E7B"/>
    <w:rsid w:val="00911EE0"/>
    <w:rsid w:val="0091716B"/>
    <w:rsid w:val="00917B99"/>
    <w:rsid w:val="00921D3F"/>
    <w:rsid w:val="009222CF"/>
    <w:rsid w:val="009249AB"/>
    <w:rsid w:val="0093745F"/>
    <w:rsid w:val="00941824"/>
    <w:rsid w:val="00942352"/>
    <w:rsid w:val="00942B1E"/>
    <w:rsid w:val="00944A89"/>
    <w:rsid w:val="00947756"/>
    <w:rsid w:val="00947A14"/>
    <w:rsid w:val="00951BC2"/>
    <w:rsid w:val="0095346A"/>
    <w:rsid w:val="00953BCD"/>
    <w:rsid w:val="00957D88"/>
    <w:rsid w:val="0096085D"/>
    <w:rsid w:val="00964A72"/>
    <w:rsid w:val="00965588"/>
    <w:rsid w:val="00965851"/>
    <w:rsid w:val="009674EC"/>
    <w:rsid w:val="00967FED"/>
    <w:rsid w:val="00991057"/>
    <w:rsid w:val="009A34E2"/>
    <w:rsid w:val="009B2A05"/>
    <w:rsid w:val="009B575E"/>
    <w:rsid w:val="009B5CEC"/>
    <w:rsid w:val="009C2F43"/>
    <w:rsid w:val="009C40D5"/>
    <w:rsid w:val="009C7182"/>
    <w:rsid w:val="009C7300"/>
    <w:rsid w:val="009D0B0D"/>
    <w:rsid w:val="009D0EE7"/>
    <w:rsid w:val="009D1C36"/>
    <w:rsid w:val="009D1E45"/>
    <w:rsid w:val="009D5464"/>
    <w:rsid w:val="009E0AAD"/>
    <w:rsid w:val="009E5B51"/>
    <w:rsid w:val="009E6563"/>
    <w:rsid w:val="009E6862"/>
    <w:rsid w:val="009F2FAF"/>
    <w:rsid w:val="009F66DC"/>
    <w:rsid w:val="00A01AAA"/>
    <w:rsid w:val="00A06235"/>
    <w:rsid w:val="00A06AFD"/>
    <w:rsid w:val="00A10378"/>
    <w:rsid w:val="00A125D2"/>
    <w:rsid w:val="00A165B4"/>
    <w:rsid w:val="00A17CB4"/>
    <w:rsid w:val="00A260D2"/>
    <w:rsid w:val="00A304A9"/>
    <w:rsid w:val="00A31667"/>
    <w:rsid w:val="00A32D1C"/>
    <w:rsid w:val="00A3737F"/>
    <w:rsid w:val="00A37CA6"/>
    <w:rsid w:val="00A46622"/>
    <w:rsid w:val="00A54D8C"/>
    <w:rsid w:val="00A56A76"/>
    <w:rsid w:val="00A57593"/>
    <w:rsid w:val="00A609AD"/>
    <w:rsid w:val="00A77F60"/>
    <w:rsid w:val="00A8612E"/>
    <w:rsid w:val="00A9012F"/>
    <w:rsid w:val="00A9378B"/>
    <w:rsid w:val="00A9657C"/>
    <w:rsid w:val="00AA3127"/>
    <w:rsid w:val="00AA33BE"/>
    <w:rsid w:val="00AA3F75"/>
    <w:rsid w:val="00AA5C81"/>
    <w:rsid w:val="00AB2B07"/>
    <w:rsid w:val="00AC2759"/>
    <w:rsid w:val="00AC35F6"/>
    <w:rsid w:val="00AD27F5"/>
    <w:rsid w:val="00AD2EA3"/>
    <w:rsid w:val="00AD4A91"/>
    <w:rsid w:val="00AD4F2B"/>
    <w:rsid w:val="00AD649C"/>
    <w:rsid w:val="00AD6806"/>
    <w:rsid w:val="00AE1409"/>
    <w:rsid w:val="00AE216A"/>
    <w:rsid w:val="00AE5C7C"/>
    <w:rsid w:val="00AE7FD9"/>
    <w:rsid w:val="00AF1054"/>
    <w:rsid w:val="00AF23E7"/>
    <w:rsid w:val="00B00277"/>
    <w:rsid w:val="00B04339"/>
    <w:rsid w:val="00B043B4"/>
    <w:rsid w:val="00B1379B"/>
    <w:rsid w:val="00B13A6C"/>
    <w:rsid w:val="00B25D70"/>
    <w:rsid w:val="00B3044A"/>
    <w:rsid w:val="00B32FAE"/>
    <w:rsid w:val="00B34498"/>
    <w:rsid w:val="00B3478A"/>
    <w:rsid w:val="00B357A0"/>
    <w:rsid w:val="00B36FB6"/>
    <w:rsid w:val="00B4408B"/>
    <w:rsid w:val="00B45174"/>
    <w:rsid w:val="00B45EE4"/>
    <w:rsid w:val="00B4738E"/>
    <w:rsid w:val="00B47518"/>
    <w:rsid w:val="00B608BB"/>
    <w:rsid w:val="00B655EC"/>
    <w:rsid w:val="00B70885"/>
    <w:rsid w:val="00B709E7"/>
    <w:rsid w:val="00B76B70"/>
    <w:rsid w:val="00B83581"/>
    <w:rsid w:val="00B93785"/>
    <w:rsid w:val="00B94047"/>
    <w:rsid w:val="00BA56C1"/>
    <w:rsid w:val="00BA703C"/>
    <w:rsid w:val="00BB3AFE"/>
    <w:rsid w:val="00BB5B29"/>
    <w:rsid w:val="00BC0DD1"/>
    <w:rsid w:val="00BC3559"/>
    <w:rsid w:val="00BC450B"/>
    <w:rsid w:val="00BC77D0"/>
    <w:rsid w:val="00BC77DE"/>
    <w:rsid w:val="00BD0112"/>
    <w:rsid w:val="00BD18C9"/>
    <w:rsid w:val="00BD5FC9"/>
    <w:rsid w:val="00BD6E64"/>
    <w:rsid w:val="00BE0252"/>
    <w:rsid w:val="00BE19D5"/>
    <w:rsid w:val="00BE5694"/>
    <w:rsid w:val="00BE6572"/>
    <w:rsid w:val="00BF1568"/>
    <w:rsid w:val="00BF2EA4"/>
    <w:rsid w:val="00C02A46"/>
    <w:rsid w:val="00C117FC"/>
    <w:rsid w:val="00C13C69"/>
    <w:rsid w:val="00C14DD9"/>
    <w:rsid w:val="00C15652"/>
    <w:rsid w:val="00C16108"/>
    <w:rsid w:val="00C169C9"/>
    <w:rsid w:val="00C16CD2"/>
    <w:rsid w:val="00C20469"/>
    <w:rsid w:val="00C21CB7"/>
    <w:rsid w:val="00C243FC"/>
    <w:rsid w:val="00C27157"/>
    <w:rsid w:val="00C32593"/>
    <w:rsid w:val="00C37145"/>
    <w:rsid w:val="00C43FE0"/>
    <w:rsid w:val="00C44E96"/>
    <w:rsid w:val="00C4580D"/>
    <w:rsid w:val="00C51756"/>
    <w:rsid w:val="00C574AE"/>
    <w:rsid w:val="00C57BF9"/>
    <w:rsid w:val="00C57F5E"/>
    <w:rsid w:val="00C64C91"/>
    <w:rsid w:val="00C90098"/>
    <w:rsid w:val="00C92EC4"/>
    <w:rsid w:val="00C97F3A"/>
    <w:rsid w:val="00CA0159"/>
    <w:rsid w:val="00CA2C09"/>
    <w:rsid w:val="00CA2DF2"/>
    <w:rsid w:val="00CC113C"/>
    <w:rsid w:val="00CC21EA"/>
    <w:rsid w:val="00CC249A"/>
    <w:rsid w:val="00CC4CED"/>
    <w:rsid w:val="00CC5311"/>
    <w:rsid w:val="00CC7E66"/>
    <w:rsid w:val="00CD05BC"/>
    <w:rsid w:val="00CD0FFB"/>
    <w:rsid w:val="00CD0FFF"/>
    <w:rsid w:val="00CE177F"/>
    <w:rsid w:val="00CE2714"/>
    <w:rsid w:val="00CE4EE1"/>
    <w:rsid w:val="00CE5370"/>
    <w:rsid w:val="00CE63AD"/>
    <w:rsid w:val="00D01BFE"/>
    <w:rsid w:val="00D03632"/>
    <w:rsid w:val="00D049A2"/>
    <w:rsid w:val="00D04BD8"/>
    <w:rsid w:val="00D06AEF"/>
    <w:rsid w:val="00D21181"/>
    <w:rsid w:val="00D21E25"/>
    <w:rsid w:val="00D22ED5"/>
    <w:rsid w:val="00D316A6"/>
    <w:rsid w:val="00D35E5B"/>
    <w:rsid w:val="00D4029F"/>
    <w:rsid w:val="00D41041"/>
    <w:rsid w:val="00D41C47"/>
    <w:rsid w:val="00D4274A"/>
    <w:rsid w:val="00D43D5A"/>
    <w:rsid w:val="00D46EC4"/>
    <w:rsid w:val="00D558AC"/>
    <w:rsid w:val="00D608A7"/>
    <w:rsid w:val="00D65623"/>
    <w:rsid w:val="00D65DB5"/>
    <w:rsid w:val="00D65F9C"/>
    <w:rsid w:val="00D66553"/>
    <w:rsid w:val="00D679AE"/>
    <w:rsid w:val="00D70A91"/>
    <w:rsid w:val="00D71D68"/>
    <w:rsid w:val="00D761C8"/>
    <w:rsid w:val="00D775E1"/>
    <w:rsid w:val="00D84166"/>
    <w:rsid w:val="00D8495A"/>
    <w:rsid w:val="00D85626"/>
    <w:rsid w:val="00D8596B"/>
    <w:rsid w:val="00D90246"/>
    <w:rsid w:val="00D9771E"/>
    <w:rsid w:val="00DA06B8"/>
    <w:rsid w:val="00DA131E"/>
    <w:rsid w:val="00DA2378"/>
    <w:rsid w:val="00DA2C7D"/>
    <w:rsid w:val="00DA444F"/>
    <w:rsid w:val="00DB036F"/>
    <w:rsid w:val="00DB26C5"/>
    <w:rsid w:val="00DC60BB"/>
    <w:rsid w:val="00DD59EC"/>
    <w:rsid w:val="00DD67D3"/>
    <w:rsid w:val="00DE4D27"/>
    <w:rsid w:val="00DF411A"/>
    <w:rsid w:val="00DF632E"/>
    <w:rsid w:val="00DF7CBD"/>
    <w:rsid w:val="00E010B6"/>
    <w:rsid w:val="00E045B6"/>
    <w:rsid w:val="00E04DEE"/>
    <w:rsid w:val="00E06560"/>
    <w:rsid w:val="00E068B0"/>
    <w:rsid w:val="00E10525"/>
    <w:rsid w:val="00E13974"/>
    <w:rsid w:val="00E14C70"/>
    <w:rsid w:val="00E14D35"/>
    <w:rsid w:val="00E14D9D"/>
    <w:rsid w:val="00E310A7"/>
    <w:rsid w:val="00E33547"/>
    <w:rsid w:val="00E411E8"/>
    <w:rsid w:val="00E451FD"/>
    <w:rsid w:val="00E471F5"/>
    <w:rsid w:val="00E50300"/>
    <w:rsid w:val="00E554C8"/>
    <w:rsid w:val="00E5586E"/>
    <w:rsid w:val="00E64FB8"/>
    <w:rsid w:val="00E66088"/>
    <w:rsid w:val="00E807AA"/>
    <w:rsid w:val="00E81862"/>
    <w:rsid w:val="00E92E85"/>
    <w:rsid w:val="00EA47FF"/>
    <w:rsid w:val="00EA7C7D"/>
    <w:rsid w:val="00EB2336"/>
    <w:rsid w:val="00EB70DA"/>
    <w:rsid w:val="00ED315C"/>
    <w:rsid w:val="00ED5B78"/>
    <w:rsid w:val="00ED6E34"/>
    <w:rsid w:val="00ED6FE6"/>
    <w:rsid w:val="00ED7A37"/>
    <w:rsid w:val="00ED7EA2"/>
    <w:rsid w:val="00EE22F9"/>
    <w:rsid w:val="00EE32B2"/>
    <w:rsid w:val="00EE3AE7"/>
    <w:rsid w:val="00EE4D56"/>
    <w:rsid w:val="00EE685D"/>
    <w:rsid w:val="00F00743"/>
    <w:rsid w:val="00F0206B"/>
    <w:rsid w:val="00F03BA5"/>
    <w:rsid w:val="00F067B9"/>
    <w:rsid w:val="00F118BB"/>
    <w:rsid w:val="00F150D4"/>
    <w:rsid w:val="00F2113A"/>
    <w:rsid w:val="00F21568"/>
    <w:rsid w:val="00F26D62"/>
    <w:rsid w:val="00F27654"/>
    <w:rsid w:val="00F30A15"/>
    <w:rsid w:val="00F34FFA"/>
    <w:rsid w:val="00F352E2"/>
    <w:rsid w:val="00F43CFA"/>
    <w:rsid w:val="00F454C9"/>
    <w:rsid w:val="00F45BE2"/>
    <w:rsid w:val="00F464E4"/>
    <w:rsid w:val="00F51F15"/>
    <w:rsid w:val="00F55D9D"/>
    <w:rsid w:val="00F56B41"/>
    <w:rsid w:val="00F6433E"/>
    <w:rsid w:val="00F65854"/>
    <w:rsid w:val="00F663CD"/>
    <w:rsid w:val="00F67FAA"/>
    <w:rsid w:val="00F858DD"/>
    <w:rsid w:val="00F931E0"/>
    <w:rsid w:val="00F93594"/>
    <w:rsid w:val="00F93FBC"/>
    <w:rsid w:val="00F966AF"/>
    <w:rsid w:val="00F97729"/>
    <w:rsid w:val="00F9792C"/>
    <w:rsid w:val="00FA0959"/>
    <w:rsid w:val="00FA19F0"/>
    <w:rsid w:val="00FA4AD2"/>
    <w:rsid w:val="00FA4CB3"/>
    <w:rsid w:val="00FA6C9E"/>
    <w:rsid w:val="00FB1F8C"/>
    <w:rsid w:val="00FB50EB"/>
    <w:rsid w:val="00FB7E65"/>
    <w:rsid w:val="00FC2648"/>
    <w:rsid w:val="00FC2C2E"/>
    <w:rsid w:val="00FD0BD2"/>
    <w:rsid w:val="00FD391E"/>
    <w:rsid w:val="00FD6AD1"/>
    <w:rsid w:val="00FD7679"/>
    <w:rsid w:val="00FD7E72"/>
    <w:rsid w:val="00FE11BA"/>
    <w:rsid w:val="00FE7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FFED1B"/>
  <w15:docId w15:val="{4FA62C09-749F-49BF-8162-A9C38AF1B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1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1"/>
    <w:lsdException w:name="Intense Emphasis" w:uiPriority="11"/>
    <w:lsdException w:name="Subtle Reference" w:uiPriority="11"/>
    <w:lsdException w:name="Intense Reference" w:uiPriority="11"/>
    <w:lsdException w:name="Book Title" w:uiPriority="1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5588"/>
    <w:pPr>
      <w:jc w:val="both"/>
    </w:pPr>
    <w:rPr>
      <w:rFonts w:ascii="Segoe UI" w:hAnsi="Segoe UI"/>
      <w:sz w:val="20"/>
    </w:rPr>
  </w:style>
  <w:style w:type="paragraph" w:styleId="Heading1">
    <w:name w:val="heading 1"/>
    <w:basedOn w:val="Normal"/>
    <w:next w:val="Normal"/>
    <w:link w:val="Heading1Char"/>
    <w:uiPriority w:val="2"/>
    <w:qFormat/>
    <w:rsid w:val="00965588"/>
    <w:pPr>
      <w:numPr>
        <w:numId w:val="16"/>
      </w:numPr>
      <w:spacing w:before="360" w:after="360"/>
      <w:outlineLvl w:val="0"/>
    </w:pPr>
    <w:rPr>
      <w:rFonts w:ascii="Segoe UI Semibold" w:eastAsia="Times New Roman" w:hAnsi="Segoe UI Semibold" w:cs="Times New Roman"/>
      <w:color w:val="236588"/>
      <w:sz w:val="32"/>
      <w:szCs w:val="48"/>
    </w:rPr>
  </w:style>
  <w:style w:type="paragraph" w:styleId="Heading2">
    <w:name w:val="heading 2"/>
    <w:basedOn w:val="Normal"/>
    <w:next w:val="Normal"/>
    <w:link w:val="Heading2Char"/>
    <w:uiPriority w:val="2"/>
    <w:qFormat/>
    <w:rsid w:val="00965588"/>
    <w:pPr>
      <w:numPr>
        <w:ilvl w:val="1"/>
        <w:numId w:val="16"/>
      </w:numPr>
      <w:spacing w:before="240" w:after="240"/>
      <w:outlineLvl w:val="1"/>
    </w:pPr>
    <w:rPr>
      <w:rFonts w:ascii="Segoe UI Semibold" w:eastAsia="Times New Roman" w:hAnsi="Segoe UI Semibold" w:cs="Times New Roman"/>
      <w:color w:val="236588"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2"/>
    <w:qFormat/>
    <w:rsid w:val="00003D27"/>
    <w:pPr>
      <w:numPr>
        <w:ilvl w:val="2"/>
        <w:numId w:val="16"/>
      </w:numPr>
      <w:spacing w:before="240" w:after="240"/>
      <w:outlineLvl w:val="2"/>
    </w:pPr>
    <w:rPr>
      <w:rFonts w:ascii="Segoe UI Semibold" w:eastAsia="Times New Roman" w:hAnsi="Segoe UI Semibold" w:cs="Times New Roman"/>
      <w:color w:val="236588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2"/>
    <w:qFormat/>
    <w:rsid w:val="00394ED1"/>
    <w:pPr>
      <w:spacing w:before="240" w:after="240"/>
      <w:outlineLvl w:val="3"/>
    </w:pPr>
    <w:rPr>
      <w:rFonts w:ascii="Segoe UI Semibold" w:eastAsia="Times New Roman" w:hAnsi="Segoe UI Semibold" w:cs="Times New Roman"/>
      <w:color w:val="236588"/>
    </w:rPr>
  </w:style>
  <w:style w:type="paragraph" w:styleId="Heading5">
    <w:name w:val="heading 5"/>
    <w:basedOn w:val="Normal"/>
    <w:next w:val="Normal"/>
    <w:link w:val="Heading5Char"/>
    <w:uiPriority w:val="2"/>
    <w:unhideWhenUsed/>
    <w:qFormat/>
    <w:rsid w:val="008B5279"/>
    <w:pPr>
      <w:outlineLvl w:val="4"/>
    </w:pPr>
    <w:rPr>
      <w:rFonts w:ascii="Segoe UI Semibold" w:hAnsi="Segoe UI Semibold"/>
      <w:i/>
      <w:color w:val="236588"/>
    </w:rPr>
  </w:style>
  <w:style w:type="paragraph" w:styleId="Heading6">
    <w:name w:val="heading 6"/>
    <w:basedOn w:val="Normal"/>
    <w:next w:val="Normal"/>
    <w:link w:val="Heading6Char"/>
    <w:uiPriority w:val="2"/>
    <w:unhideWhenUsed/>
    <w:qFormat/>
    <w:rsid w:val="00C97F3A"/>
    <w:pPr>
      <w:numPr>
        <w:ilvl w:val="5"/>
        <w:numId w:val="16"/>
      </w:numPr>
      <w:outlineLvl w:val="5"/>
    </w:pPr>
    <w:rPr>
      <w:rFonts w:ascii="Segoe UI Semibold" w:hAnsi="Segoe UI Semibold"/>
    </w:rPr>
  </w:style>
  <w:style w:type="paragraph" w:styleId="Heading7">
    <w:name w:val="heading 7"/>
    <w:basedOn w:val="Normal"/>
    <w:next w:val="Normal"/>
    <w:link w:val="Heading7Char"/>
    <w:uiPriority w:val="2"/>
    <w:unhideWhenUsed/>
    <w:qFormat/>
    <w:rsid w:val="00C97F3A"/>
    <w:pPr>
      <w:numPr>
        <w:ilvl w:val="6"/>
        <w:numId w:val="16"/>
      </w:numPr>
      <w:outlineLvl w:val="6"/>
    </w:pPr>
    <w:rPr>
      <w:rFonts w:ascii="Segoe UI Semibold" w:hAnsi="Segoe UI Semibold"/>
      <w:i/>
    </w:rPr>
  </w:style>
  <w:style w:type="paragraph" w:styleId="Heading8">
    <w:name w:val="heading 8"/>
    <w:basedOn w:val="Normal"/>
    <w:next w:val="Normal"/>
    <w:link w:val="Heading8Char"/>
    <w:uiPriority w:val="2"/>
    <w:unhideWhenUsed/>
    <w:qFormat/>
    <w:rsid w:val="00C97F3A"/>
    <w:pPr>
      <w:numPr>
        <w:ilvl w:val="7"/>
        <w:numId w:val="16"/>
      </w:numPr>
      <w:outlineLvl w:val="7"/>
    </w:pPr>
    <w:rPr>
      <w:rFonts w:ascii="Segoe UI Semibold" w:hAnsi="Segoe UI Semibold"/>
      <w:i/>
    </w:rPr>
  </w:style>
  <w:style w:type="paragraph" w:styleId="Heading9">
    <w:name w:val="heading 9"/>
    <w:basedOn w:val="Normal"/>
    <w:next w:val="Normal"/>
    <w:link w:val="Heading9Char"/>
    <w:uiPriority w:val="2"/>
    <w:unhideWhenUsed/>
    <w:qFormat/>
    <w:rsid w:val="00C97F3A"/>
    <w:pPr>
      <w:numPr>
        <w:ilvl w:val="8"/>
        <w:numId w:val="16"/>
      </w:numPr>
      <w:outlineLvl w:val="8"/>
    </w:pPr>
    <w:rPr>
      <w:rFonts w:ascii="Segoe UI Semibold" w:hAnsi="Segoe UI Semibol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965588"/>
    <w:rPr>
      <w:rFonts w:ascii="Segoe UI Semibold" w:eastAsia="Times New Roman" w:hAnsi="Segoe UI Semibold" w:cs="Times New Roman"/>
      <w:color w:val="236588"/>
      <w:sz w:val="32"/>
      <w:szCs w:val="48"/>
    </w:rPr>
  </w:style>
  <w:style w:type="character" w:customStyle="1" w:styleId="Heading2Char">
    <w:name w:val="Heading 2 Char"/>
    <w:basedOn w:val="DefaultParagraphFont"/>
    <w:link w:val="Heading2"/>
    <w:uiPriority w:val="2"/>
    <w:rsid w:val="00965588"/>
    <w:rPr>
      <w:rFonts w:ascii="Segoe UI Semibold" w:eastAsia="Times New Roman" w:hAnsi="Segoe UI Semibold" w:cs="Times New Roman"/>
      <w:color w:val="236588"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2"/>
    <w:rsid w:val="00D4029F"/>
    <w:rPr>
      <w:rFonts w:ascii="Segoe UI Semibold" w:eastAsia="Times New Roman" w:hAnsi="Segoe UI Semibold" w:cs="Times New Roman"/>
      <w:color w:val="236588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rsid w:val="00D4029F"/>
    <w:rPr>
      <w:rFonts w:ascii="Segoe UI Semibold" w:eastAsia="Times New Roman" w:hAnsi="Segoe UI Semibold" w:cs="Times New Roman"/>
      <w:color w:val="236588"/>
      <w:sz w:val="20"/>
    </w:rPr>
  </w:style>
  <w:style w:type="paragraph" w:styleId="Caption">
    <w:name w:val="caption"/>
    <w:basedOn w:val="Normal"/>
    <w:next w:val="Normal"/>
    <w:link w:val="CaptionChar"/>
    <w:qFormat/>
    <w:rsid w:val="00941824"/>
    <w:pPr>
      <w:spacing w:before="120" w:after="120"/>
      <w:ind w:left="1440" w:hanging="1440"/>
    </w:pPr>
    <w:rPr>
      <w:rFonts w:ascii="Segoe UI Semibold" w:eastAsia="Times New Roman" w:hAnsi="Segoe UI Semibold" w:cs="Times New Roman"/>
      <w:bCs/>
      <w:noProof/>
    </w:rPr>
  </w:style>
  <w:style w:type="paragraph" w:styleId="FootnoteText">
    <w:name w:val="footnote text"/>
    <w:basedOn w:val="Normal"/>
    <w:link w:val="FootnoteTextChar"/>
    <w:uiPriority w:val="3"/>
    <w:unhideWhenUsed/>
    <w:rsid w:val="001D342A"/>
    <w:rPr>
      <w:sz w:val="16"/>
    </w:rPr>
  </w:style>
  <w:style w:type="character" w:customStyle="1" w:styleId="FootnoteTextChar">
    <w:name w:val="Footnote Text Char"/>
    <w:basedOn w:val="DefaultParagraphFont"/>
    <w:link w:val="FootnoteText"/>
    <w:uiPriority w:val="3"/>
    <w:rsid w:val="00160AC0"/>
    <w:rPr>
      <w:rFonts w:ascii="Segoe UI" w:hAnsi="Segoe UI"/>
      <w:sz w:val="16"/>
    </w:rPr>
  </w:style>
  <w:style w:type="character" w:styleId="FootnoteReference">
    <w:name w:val="footnote reference"/>
    <w:basedOn w:val="DefaultParagraphFont"/>
    <w:uiPriority w:val="99"/>
    <w:semiHidden/>
    <w:unhideWhenUsed/>
    <w:rsid w:val="008A0DE1"/>
    <w:rPr>
      <w:vertAlign w:val="superscript"/>
    </w:rPr>
  </w:style>
  <w:style w:type="paragraph" w:styleId="Header">
    <w:name w:val="header"/>
    <w:basedOn w:val="Normal"/>
    <w:link w:val="HeaderChar"/>
    <w:uiPriority w:val="3"/>
    <w:unhideWhenUsed/>
    <w:rsid w:val="009D1C36"/>
    <w:pPr>
      <w:tabs>
        <w:tab w:val="center" w:pos="4513"/>
        <w:tab w:val="right" w:pos="9026"/>
      </w:tabs>
    </w:pPr>
    <w:rPr>
      <w:color w:val="236588"/>
      <w:sz w:val="16"/>
    </w:rPr>
  </w:style>
  <w:style w:type="character" w:customStyle="1" w:styleId="HeaderChar">
    <w:name w:val="Header Char"/>
    <w:basedOn w:val="DefaultParagraphFont"/>
    <w:link w:val="Header"/>
    <w:uiPriority w:val="3"/>
    <w:rsid w:val="00D4029F"/>
    <w:rPr>
      <w:rFonts w:ascii="Segoe UI" w:hAnsi="Segoe UI"/>
      <w:color w:val="236588"/>
      <w:sz w:val="16"/>
    </w:rPr>
  </w:style>
  <w:style w:type="paragraph" w:styleId="Footer">
    <w:name w:val="footer"/>
    <w:basedOn w:val="Normal"/>
    <w:link w:val="FooterChar"/>
    <w:uiPriority w:val="3"/>
    <w:unhideWhenUsed/>
    <w:rsid w:val="006E39BF"/>
    <w:pPr>
      <w:tabs>
        <w:tab w:val="center" w:pos="4513"/>
        <w:tab w:val="right" w:pos="9026"/>
      </w:tabs>
    </w:pPr>
    <w:rPr>
      <w:color w:val="236588"/>
      <w:sz w:val="16"/>
    </w:rPr>
  </w:style>
  <w:style w:type="character" w:customStyle="1" w:styleId="FooterChar">
    <w:name w:val="Footer Char"/>
    <w:basedOn w:val="DefaultParagraphFont"/>
    <w:link w:val="Footer"/>
    <w:uiPriority w:val="3"/>
    <w:rsid w:val="00D4029F"/>
    <w:rPr>
      <w:rFonts w:ascii="Segoe UI" w:hAnsi="Segoe UI"/>
      <w:color w:val="236588"/>
      <w:sz w:val="16"/>
    </w:rPr>
  </w:style>
  <w:style w:type="character" w:styleId="Hyperlink">
    <w:name w:val="Hyperlink"/>
    <w:basedOn w:val="DefaultParagraphFont"/>
    <w:uiPriority w:val="3"/>
    <w:unhideWhenUsed/>
    <w:rsid w:val="00497F74"/>
    <w:rPr>
      <w:rFonts w:ascii="Segoe UI" w:hAnsi="Segoe UI"/>
      <w:color w:val="0000FF" w:themeColor="hyperlink"/>
      <w:sz w:val="20"/>
      <w:u w:val="none"/>
    </w:rPr>
  </w:style>
  <w:style w:type="paragraph" w:customStyle="1" w:styleId="DividerPageText">
    <w:name w:val="Divider Page Text"/>
    <w:basedOn w:val="Normal"/>
    <w:next w:val="Normal"/>
    <w:uiPriority w:val="4"/>
    <w:rsid w:val="001252DE"/>
    <w:pPr>
      <w:spacing w:before="480"/>
      <w:ind w:left="1008"/>
      <w:jc w:val="left"/>
    </w:pPr>
    <w:rPr>
      <w:rFonts w:ascii="Trebuchet MS" w:eastAsia="Times New Roman" w:hAnsi="Trebuchet MS" w:cs="Times New Roman"/>
      <w:b/>
      <w:color w:val="236588"/>
      <w:sz w:val="28"/>
      <w:szCs w:val="28"/>
    </w:rPr>
  </w:style>
  <w:style w:type="paragraph" w:customStyle="1" w:styleId="NormalIndent">
    <w:name w:val="_Normal Indent"/>
    <w:basedOn w:val="Normal"/>
    <w:link w:val="NormalIndentChar"/>
    <w:unhideWhenUsed/>
    <w:rsid w:val="00A609AD"/>
    <w:pPr>
      <w:ind w:left="720"/>
    </w:pPr>
  </w:style>
  <w:style w:type="paragraph" w:customStyle="1" w:styleId="TitleCover12">
    <w:name w:val="Title Cover 12"/>
    <w:basedOn w:val="TitleCover10"/>
    <w:next w:val="Normal"/>
    <w:link w:val="TitleCover12Char"/>
    <w:uiPriority w:val="2"/>
    <w:rsid w:val="001B4A23"/>
    <w:rPr>
      <w:sz w:val="24"/>
    </w:rPr>
  </w:style>
  <w:style w:type="character" w:customStyle="1" w:styleId="NormalIndentChar">
    <w:name w:val="_Normal Indent Char"/>
    <w:basedOn w:val="DefaultParagraphFont"/>
    <w:link w:val="NormalIndent"/>
    <w:rsid w:val="00D4029F"/>
    <w:rPr>
      <w:rFonts w:ascii="Segoe UI" w:hAnsi="Segoe UI"/>
      <w:sz w:val="20"/>
    </w:rPr>
  </w:style>
  <w:style w:type="paragraph" w:customStyle="1" w:styleId="TitleCover26">
    <w:name w:val="Title Cover26"/>
    <w:basedOn w:val="ReportTitle16"/>
    <w:next w:val="Normal"/>
    <w:link w:val="TitleCover26Char"/>
    <w:uiPriority w:val="2"/>
    <w:rsid w:val="005D325C"/>
    <w:rPr>
      <w:b/>
      <w:color w:val="236588"/>
      <w:sz w:val="52"/>
    </w:rPr>
  </w:style>
  <w:style w:type="character" w:customStyle="1" w:styleId="TitleCover12Char">
    <w:name w:val="Title Cover 12 Char"/>
    <w:basedOn w:val="DefaultParagraphFont"/>
    <w:link w:val="TitleCover12"/>
    <w:uiPriority w:val="2"/>
    <w:rsid w:val="00160AC0"/>
    <w:rPr>
      <w:rFonts w:ascii="Segoe UI" w:hAnsi="Segoe UI"/>
      <w:color w:val="236588"/>
      <w:sz w:val="24"/>
    </w:rPr>
  </w:style>
  <w:style w:type="paragraph" w:customStyle="1" w:styleId="TitleCover16">
    <w:name w:val="Title Cover16"/>
    <w:basedOn w:val="TitleCover12"/>
    <w:next w:val="Normal"/>
    <w:link w:val="TitleCover16Char"/>
    <w:uiPriority w:val="2"/>
    <w:rsid w:val="00EE32B2"/>
    <w:rPr>
      <w:b/>
      <w:color w:val="808080" w:themeColor="background1" w:themeShade="80"/>
      <w:sz w:val="32"/>
    </w:rPr>
  </w:style>
  <w:style w:type="character" w:customStyle="1" w:styleId="TitleCover26Char">
    <w:name w:val="Title Cover26 Char"/>
    <w:basedOn w:val="DefaultParagraphFont"/>
    <w:link w:val="TitleCover26"/>
    <w:uiPriority w:val="2"/>
    <w:rsid w:val="00160AC0"/>
    <w:rPr>
      <w:rFonts w:ascii="Segoe UI Semibold" w:hAnsi="Segoe UI Semibold"/>
      <w:b/>
      <w:color w:val="236588"/>
      <w:sz w:val="52"/>
    </w:rPr>
  </w:style>
  <w:style w:type="paragraph" w:customStyle="1" w:styleId="DividerPageHeading">
    <w:name w:val="Divider Page Heading"/>
    <w:basedOn w:val="Normal"/>
    <w:next w:val="DividerPageText"/>
    <w:uiPriority w:val="4"/>
    <w:rsid w:val="001252DE"/>
    <w:pPr>
      <w:spacing w:before="1440"/>
      <w:ind w:left="1008"/>
      <w:jc w:val="left"/>
    </w:pPr>
    <w:rPr>
      <w:rFonts w:ascii="Trebuchet MS" w:eastAsia="Times New Roman" w:hAnsi="Trebuchet MS" w:cs="Times New Roman"/>
      <w:b/>
      <w:color w:val="236588"/>
      <w:sz w:val="72"/>
      <w:szCs w:val="72"/>
    </w:rPr>
  </w:style>
  <w:style w:type="character" w:customStyle="1" w:styleId="TitleCover16Char">
    <w:name w:val="Title Cover16 Char"/>
    <w:basedOn w:val="DefaultParagraphFont"/>
    <w:link w:val="TitleCover16"/>
    <w:uiPriority w:val="2"/>
    <w:rsid w:val="00160AC0"/>
    <w:rPr>
      <w:rFonts w:ascii="Segoe UI" w:hAnsi="Segoe UI"/>
      <w:b/>
      <w:color w:val="808080" w:themeColor="background1" w:themeShade="80"/>
      <w:sz w:val="32"/>
    </w:rPr>
  </w:style>
  <w:style w:type="paragraph" w:customStyle="1" w:styleId="ReportTitle08">
    <w:name w:val="Report Title 08"/>
    <w:basedOn w:val="Normal"/>
    <w:link w:val="ReportTitle08Char"/>
    <w:uiPriority w:val="8"/>
    <w:rsid w:val="00765B00"/>
    <w:pPr>
      <w:jc w:val="left"/>
    </w:pPr>
    <w:rPr>
      <w:b/>
      <w:sz w:val="16"/>
    </w:rPr>
  </w:style>
  <w:style w:type="paragraph" w:customStyle="1" w:styleId="ReportTitle12">
    <w:name w:val="Report Title 12"/>
    <w:basedOn w:val="Normal"/>
    <w:link w:val="ReportTitle12Char"/>
    <w:uiPriority w:val="8"/>
    <w:rsid w:val="00C97F3A"/>
    <w:pPr>
      <w:jc w:val="left"/>
    </w:pPr>
    <w:rPr>
      <w:rFonts w:ascii="Segoe UI Semibold" w:hAnsi="Segoe UI Semibold"/>
      <w:sz w:val="24"/>
    </w:rPr>
  </w:style>
  <w:style w:type="character" w:customStyle="1" w:styleId="ReportTitle08Char">
    <w:name w:val="Report Title 08 Char"/>
    <w:basedOn w:val="DefaultParagraphFont"/>
    <w:link w:val="ReportTitle08"/>
    <w:uiPriority w:val="8"/>
    <w:rsid w:val="00D4029F"/>
    <w:rPr>
      <w:rFonts w:ascii="Segoe UI" w:hAnsi="Segoe UI"/>
      <w:b/>
      <w:sz w:val="16"/>
    </w:rPr>
  </w:style>
  <w:style w:type="paragraph" w:customStyle="1" w:styleId="ReportTitle16">
    <w:name w:val="Report Title 16"/>
    <w:basedOn w:val="Normal"/>
    <w:link w:val="ReportTitle16Char"/>
    <w:uiPriority w:val="8"/>
    <w:rsid w:val="00C97F3A"/>
    <w:pPr>
      <w:jc w:val="left"/>
    </w:pPr>
    <w:rPr>
      <w:rFonts w:ascii="Segoe UI Semibold" w:hAnsi="Segoe UI Semibold"/>
      <w:sz w:val="32"/>
    </w:rPr>
  </w:style>
  <w:style w:type="character" w:customStyle="1" w:styleId="ReportTitle12Char">
    <w:name w:val="Report Title 12 Char"/>
    <w:basedOn w:val="DefaultParagraphFont"/>
    <w:link w:val="ReportTitle12"/>
    <w:uiPriority w:val="8"/>
    <w:rsid w:val="00D4029F"/>
    <w:rPr>
      <w:rFonts w:ascii="Segoe UI Semibold" w:hAnsi="Segoe UI Semibold"/>
      <w:sz w:val="24"/>
    </w:rPr>
  </w:style>
  <w:style w:type="character" w:customStyle="1" w:styleId="Heading5Char">
    <w:name w:val="Heading 5 Char"/>
    <w:basedOn w:val="DefaultParagraphFont"/>
    <w:link w:val="Heading5"/>
    <w:uiPriority w:val="2"/>
    <w:rsid w:val="008B5279"/>
    <w:rPr>
      <w:rFonts w:ascii="Segoe UI Semibold" w:hAnsi="Segoe UI Semibold"/>
      <w:i/>
      <w:color w:val="236588"/>
      <w:sz w:val="20"/>
    </w:rPr>
  </w:style>
  <w:style w:type="character" w:customStyle="1" w:styleId="ReportTitle16Char">
    <w:name w:val="Report Title 16 Char"/>
    <w:basedOn w:val="DefaultParagraphFont"/>
    <w:link w:val="ReportTitle16"/>
    <w:uiPriority w:val="8"/>
    <w:rsid w:val="00D4029F"/>
    <w:rPr>
      <w:rFonts w:ascii="Segoe UI Semibold" w:hAnsi="Segoe UI Semibold"/>
      <w:sz w:val="32"/>
    </w:rPr>
  </w:style>
  <w:style w:type="character" w:customStyle="1" w:styleId="Heading6Char">
    <w:name w:val="Heading 6 Char"/>
    <w:basedOn w:val="DefaultParagraphFont"/>
    <w:link w:val="Heading6"/>
    <w:uiPriority w:val="2"/>
    <w:rsid w:val="00D4029F"/>
    <w:rPr>
      <w:rFonts w:ascii="Segoe UI Semibold" w:hAnsi="Segoe UI Semibold"/>
      <w:sz w:val="20"/>
    </w:rPr>
  </w:style>
  <w:style w:type="character" w:customStyle="1" w:styleId="Heading7Char">
    <w:name w:val="Heading 7 Char"/>
    <w:basedOn w:val="DefaultParagraphFont"/>
    <w:link w:val="Heading7"/>
    <w:uiPriority w:val="2"/>
    <w:rsid w:val="00D4029F"/>
    <w:rPr>
      <w:rFonts w:ascii="Segoe UI Semibold" w:hAnsi="Segoe UI Semibold"/>
      <w:i/>
      <w:sz w:val="20"/>
    </w:rPr>
  </w:style>
  <w:style w:type="character" w:customStyle="1" w:styleId="Heading8Char">
    <w:name w:val="Heading 8 Char"/>
    <w:basedOn w:val="DefaultParagraphFont"/>
    <w:link w:val="Heading8"/>
    <w:uiPriority w:val="2"/>
    <w:rsid w:val="00D4029F"/>
    <w:rPr>
      <w:rFonts w:ascii="Segoe UI Semibold" w:hAnsi="Segoe UI Semibold"/>
      <w:i/>
      <w:sz w:val="20"/>
    </w:rPr>
  </w:style>
  <w:style w:type="character" w:customStyle="1" w:styleId="Heading9Char">
    <w:name w:val="Heading 9 Char"/>
    <w:basedOn w:val="DefaultParagraphFont"/>
    <w:link w:val="Heading9"/>
    <w:uiPriority w:val="2"/>
    <w:rsid w:val="00D4029F"/>
    <w:rPr>
      <w:rFonts w:ascii="Segoe UI Semibold" w:hAnsi="Segoe UI Semibold"/>
      <w:sz w:val="20"/>
    </w:rPr>
  </w:style>
  <w:style w:type="paragraph" w:customStyle="1" w:styleId="HeadingnoTOC">
    <w:name w:val="Heading no TOC"/>
    <w:basedOn w:val="Heading1"/>
    <w:next w:val="Normal"/>
    <w:uiPriority w:val="2"/>
    <w:qFormat/>
    <w:rsid w:val="0014678A"/>
    <w:pPr>
      <w:numPr>
        <w:numId w:val="0"/>
      </w:numPr>
      <w:outlineLvl w:val="9"/>
    </w:pPr>
    <w:rPr>
      <w:szCs w:val="28"/>
    </w:rPr>
  </w:style>
  <w:style w:type="paragraph" w:customStyle="1" w:styleId="HeadingA">
    <w:name w:val="Heading A"/>
    <w:basedOn w:val="Heading1"/>
    <w:next w:val="Normal"/>
    <w:link w:val="HeadingAChar"/>
    <w:uiPriority w:val="2"/>
    <w:qFormat/>
    <w:rsid w:val="003707EC"/>
    <w:pPr>
      <w:numPr>
        <w:numId w:val="22"/>
      </w:numPr>
    </w:pPr>
  </w:style>
  <w:style w:type="character" w:customStyle="1" w:styleId="HeadingAChar">
    <w:name w:val="Heading A Char"/>
    <w:basedOn w:val="DefaultParagraphFont"/>
    <w:link w:val="HeadingA"/>
    <w:uiPriority w:val="2"/>
    <w:rsid w:val="00D4029F"/>
    <w:rPr>
      <w:rFonts w:ascii="Segoe UI Semibold" w:eastAsia="Times New Roman" w:hAnsi="Segoe UI Semibold" w:cs="Times New Roman"/>
      <w:color w:val="236588"/>
      <w:sz w:val="44"/>
      <w:szCs w:val="48"/>
    </w:rPr>
  </w:style>
  <w:style w:type="paragraph" w:customStyle="1" w:styleId="HeadingA1">
    <w:name w:val="Heading A1"/>
    <w:basedOn w:val="Normal"/>
    <w:next w:val="Normal"/>
    <w:link w:val="HeadingA1Char"/>
    <w:uiPriority w:val="2"/>
    <w:qFormat/>
    <w:rsid w:val="003707EC"/>
    <w:pPr>
      <w:numPr>
        <w:ilvl w:val="1"/>
        <w:numId w:val="22"/>
      </w:numPr>
      <w:spacing w:before="240" w:after="240"/>
      <w:ind w:left="720" w:hanging="720"/>
    </w:pPr>
    <w:rPr>
      <w:rFonts w:ascii="Segoe UI Semibold" w:hAnsi="Segoe UI Semibold"/>
      <w:color w:val="236588"/>
      <w:sz w:val="32"/>
      <w:szCs w:val="32"/>
    </w:rPr>
  </w:style>
  <w:style w:type="character" w:customStyle="1" w:styleId="HeadingA1Char">
    <w:name w:val="Heading A1 Char"/>
    <w:basedOn w:val="DefaultParagraphFont"/>
    <w:link w:val="HeadingA1"/>
    <w:uiPriority w:val="2"/>
    <w:rsid w:val="00D4029F"/>
    <w:rPr>
      <w:rFonts w:ascii="Segoe UI Semibold" w:hAnsi="Segoe UI Semibold"/>
      <w:color w:val="236588"/>
      <w:sz w:val="32"/>
      <w:szCs w:val="32"/>
    </w:rPr>
  </w:style>
  <w:style w:type="paragraph" w:customStyle="1" w:styleId="HeadingA2">
    <w:name w:val="Heading A2"/>
    <w:basedOn w:val="Normal"/>
    <w:next w:val="Normal"/>
    <w:link w:val="HeadingA2Char"/>
    <w:uiPriority w:val="2"/>
    <w:qFormat/>
    <w:rsid w:val="003707EC"/>
    <w:pPr>
      <w:numPr>
        <w:ilvl w:val="2"/>
        <w:numId w:val="22"/>
      </w:numPr>
      <w:spacing w:before="240" w:after="240"/>
    </w:pPr>
    <w:rPr>
      <w:rFonts w:ascii="Segoe UI Semibold" w:hAnsi="Segoe UI Semibold"/>
      <w:color w:val="236588"/>
      <w:sz w:val="28"/>
      <w:szCs w:val="28"/>
    </w:rPr>
  </w:style>
  <w:style w:type="character" w:customStyle="1" w:styleId="HeadingA2Char">
    <w:name w:val="Heading A2 Char"/>
    <w:basedOn w:val="DefaultParagraphFont"/>
    <w:link w:val="HeadingA2"/>
    <w:uiPriority w:val="2"/>
    <w:rsid w:val="00D4029F"/>
    <w:rPr>
      <w:rFonts w:ascii="Segoe UI Semibold" w:hAnsi="Segoe UI Semibold"/>
      <w:color w:val="236588"/>
      <w:sz w:val="28"/>
      <w:szCs w:val="28"/>
    </w:rPr>
  </w:style>
  <w:style w:type="character" w:styleId="Emphasis">
    <w:name w:val="Emphasis"/>
    <w:basedOn w:val="DefaultParagraphFont"/>
    <w:uiPriority w:val="11"/>
    <w:qFormat/>
    <w:rsid w:val="001D342A"/>
    <w:rPr>
      <w:i/>
      <w:iCs/>
    </w:rPr>
  </w:style>
  <w:style w:type="paragraph" w:customStyle="1" w:styleId="HeadingA3">
    <w:name w:val="Heading A3"/>
    <w:basedOn w:val="Normal"/>
    <w:next w:val="Normal"/>
    <w:link w:val="HeadingA3Char"/>
    <w:uiPriority w:val="2"/>
    <w:qFormat/>
    <w:rsid w:val="006C49C8"/>
    <w:pPr>
      <w:spacing w:before="240" w:after="240"/>
      <w:ind w:left="720" w:hanging="720"/>
    </w:pPr>
    <w:rPr>
      <w:rFonts w:ascii="Segoe UI Semibold" w:hAnsi="Segoe UI Semibold"/>
      <w:color w:val="236588"/>
      <w:sz w:val="24"/>
      <w:szCs w:val="24"/>
    </w:rPr>
  </w:style>
  <w:style w:type="character" w:customStyle="1" w:styleId="HeadingA3Char">
    <w:name w:val="Heading A3 Char"/>
    <w:basedOn w:val="DefaultParagraphFont"/>
    <w:link w:val="HeadingA3"/>
    <w:uiPriority w:val="2"/>
    <w:rsid w:val="00D4029F"/>
    <w:rPr>
      <w:rFonts w:ascii="Segoe UI Semibold" w:hAnsi="Segoe UI Semibold"/>
      <w:color w:val="236588"/>
      <w:sz w:val="24"/>
      <w:szCs w:val="24"/>
    </w:rPr>
  </w:style>
  <w:style w:type="paragraph" w:styleId="ListBullet">
    <w:name w:val="List Bullet"/>
    <w:basedOn w:val="Normal"/>
    <w:uiPriority w:val="5"/>
    <w:rsid w:val="00C57BF9"/>
    <w:pPr>
      <w:numPr>
        <w:numId w:val="27"/>
      </w:numPr>
    </w:pPr>
  </w:style>
  <w:style w:type="paragraph" w:styleId="ListBullet2">
    <w:name w:val="List Bullet 2"/>
    <w:basedOn w:val="Normal"/>
    <w:uiPriority w:val="5"/>
    <w:rsid w:val="00C57BF9"/>
    <w:pPr>
      <w:numPr>
        <w:numId w:val="28"/>
      </w:numPr>
      <w:ind w:left="1080"/>
      <w:contextualSpacing/>
    </w:pPr>
  </w:style>
  <w:style w:type="paragraph" w:styleId="ListNumber4">
    <w:name w:val="List Number 4"/>
    <w:basedOn w:val="Normal"/>
    <w:uiPriority w:val="5"/>
    <w:unhideWhenUsed/>
    <w:rsid w:val="00B04339"/>
    <w:pPr>
      <w:numPr>
        <w:numId w:val="10"/>
      </w:numPr>
      <w:contextualSpacing/>
    </w:pPr>
  </w:style>
  <w:style w:type="paragraph" w:customStyle="1" w:styleId="EquationNoRight">
    <w:name w:val="Equation No Right"/>
    <w:basedOn w:val="Normal"/>
    <w:next w:val="Normal"/>
    <w:uiPriority w:val="11"/>
    <w:rsid w:val="00C14DD9"/>
    <w:pPr>
      <w:numPr>
        <w:numId w:val="35"/>
      </w:numPr>
      <w:ind w:left="0" w:right="386" w:firstLine="0"/>
      <w:jc w:val="right"/>
    </w:pPr>
    <w:rPr>
      <w:rFonts w:eastAsia="Times New Roman" w:cs="Times New Roman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5F584D"/>
    <w:rPr>
      <w:color w:val="800080" w:themeColor="followedHyperlink"/>
      <w:u w:val="single"/>
    </w:rPr>
  </w:style>
  <w:style w:type="paragraph" w:customStyle="1" w:styleId="TableTextBold10Centered">
    <w:name w:val="Table Text Bold 10  Centered"/>
    <w:basedOn w:val="Normal"/>
    <w:link w:val="TableTextBold10CenteredChar"/>
    <w:uiPriority w:val="11"/>
    <w:qFormat/>
    <w:rsid w:val="004B3853"/>
    <w:pPr>
      <w:jc w:val="center"/>
    </w:pPr>
    <w:rPr>
      <w:rFonts w:eastAsia="Times New Roman" w:cs="Times New Roman"/>
      <w:b/>
    </w:rPr>
  </w:style>
  <w:style w:type="paragraph" w:customStyle="1" w:styleId="TableText10">
    <w:name w:val="Table Text 10"/>
    <w:basedOn w:val="Normal"/>
    <w:link w:val="TableText10Char"/>
    <w:uiPriority w:val="11"/>
    <w:qFormat/>
    <w:rsid w:val="004B3853"/>
    <w:rPr>
      <w:rFonts w:eastAsia="Times New Roman" w:cs="Times New Roman"/>
    </w:rPr>
  </w:style>
  <w:style w:type="character" w:customStyle="1" w:styleId="TableTextBold10CenteredChar">
    <w:name w:val="Table Text Bold 10  Centered Char"/>
    <w:basedOn w:val="DefaultParagraphFont"/>
    <w:link w:val="TableTextBold10Centered"/>
    <w:uiPriority w:val="11"/>
    <w:rsid w:val="004B3853"/>
    <w:rPr>
      <w:rFonts w:ascii="Segoe UI" w:eastAsia="Times New Roman" w:hAnsi="Segoe UI" w:cs="Times New Roman"/>
      <w:b/>
      <w:sz w:val="20"/>
    </w:rPr>
  </w:style>
  <w:style w:type="character" w:customStyle="1" w:styleId="TableText10Char">
    <w:name w:val="Table Text 10 Char"/>
    <w:basedOn w:val="DefaultParagraphFont"/>
    <w:link w:val="TableText10"/>
    <w:uiPriority w:val="11"/>
    <w:rsid w:val="004B3853"/>
    <w:rPr>
      <w:rFonts w:ascii="Segoe UI" w:eastAsia="Times New Roman" w:hAnsi="Segoe UI" w:cs="Times New Roman"/>
      <w:sz w:val="20"/>
    </w:rPr>
  </w:style>
  <w:style w:type="paragraph" w:styleId="NoSpacing">
    <w:name w:val="No Spacing"/>
    <w:link w:val="NoSpacingChar"/>
    <w:uiPriority w:val="11"/>
    <w:qFormat/>
    <w:rsid w:val="005841C7"/>
    <w:rPr>
      <w:rFonts w:eastAsiaTheme="minorEastAsia"/>
      <w:lang w:val="en-US" w:eastAsia="ja-JP"/>
    </w:rPr>
  </w:style>
  <w:style w:type="character" w:customStyle="1" w:styleId="NoSpacingChar">
    <w:name w:val="No Spacing Char"/>
    <w:basedOn w:val="DefaultParagraphFont"/>
    <w:link w:val="NoSpacing"/>
    <w:uiPriority w:val="11"/>
    <w:rsid w:val="00D4029F"/>
    <w:rPr>
      <w:rFonts w:eastAsiaTheme="minorEastAsia"/>
      <w:lang w:val="en-US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41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41C7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6B6216"/>
    <w:rPr>
      <w:color w:val="808080"/>
    </w:rPr>
  </w:style>
  <w:style w:type="table" w:styleId="TableGrid">
    <w:name w:val="Table Grid"/>
    <w:basedOn w:val="TableNormal"/>
    <w:uiPriority w:val="59"/>
    <w:rsid w:val="00D66553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957D88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957D88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957D88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customStyle="1" w:styleId="ABPmer1">
    <w:name w:val="ABPmer1"/>
    <w:basedOn w:val="TableNormal"/>
    <w:uiPriority w:val="99"/>
    <w:rsid w:val="00FB1F8C"/>
    <w:rPr>
      <w:rFonts w:ascii="Segoe UI" w:hAnsi="Segoe UI"/>
      <w:sz w:val="20"/>
    </w:rPr>
    <w:tblPr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15" w:type="dxa"/>
        <w:right w:w="115" w:type="dxa"/>
      </w:tblCellMar>
    </w:tblPr>
    <w:trPr>
      <w:jc w:val="right"/>
    </w:trPr>
    <w:tcPr>
      <w:shd w:val="clear" w:color="auto" w:fill="auto"/>
    </w:tcPr>
    <w:tblStylePr w:type="firstRow">
      <w:pPr>
        <w:wordWrap/>
        <w:jc w:val="left"/>
        <w:outlineLvl w:val="9"/>
      </w:pPr>
      <w:rPr>
        <w:rFonts w:ascii="Segoe UI" w:hAnsi="Segoe UI"/>
        <w:b/>
        <w:color w:val="FFFFFF" w:themeColor="background1"/>
        <w:sz w:val="20"/>
      </w:rPr>
      <w:tblPr/>
      <w:tcPr>
        <w:shd w:val="clear" w:color="auto" w:fill="236588"/>
        <w:vAlign w:val="center"/>
      </w:tcPr>
    </w:tblStylePr>
    <w:tblStylePr w:type="lastCol">
      <w:pPr>
        <w:jc w:val="left"/>
      </w:pPr>
      <w:rPr>
        <w:rFonts w:ascii="Segoe UI" w:hAnsi="Segoe UI"/>
        <w:sz w:val="18"/>
      </w:rPr>
    </w:tblStyle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72964"/>
    <w:pPr>
      <w:keepNext/>
      <w:keepLines/>
      <w:numPr>
        <w:numId w:val="0"/>
      </w:numPr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val="en-US" w:eastAsia="ja-JP"/>
    </w:rPr>
  </w:style>
  <w:style w:type="paragraph" w:styleId="TOC2">
    <w:name w:val="toc 2"/>
    <w:basedOn w:val="Normal"/>
    <w:next w:val="Normal"/>
    <w:autoRedefine/>
    <w:uiPriority w:val="39"/>
    <w:rsid w:val="00FE11BA"/>
    <w:pPr>
      <w:tabs>
        <w:tab w:val="left" w:pos="1440"/>
        <w:tab w:val="right" w:leader="dot" w:pos="9000"/>
      </w:tabs>
      <w:ind w:left="1440" w:right="562" w:hanging="720"/>
    </w:pPr>
    <w:rPr>
      <w:rFonts w:eastAsiaTheme="minorEastAsia"/>
      <w:noProof/>
      <w:lang w:eastAsia="en-GB"/>
    </w:rPr>
  </w:style>
  <w:style w:type="paragraph" w:styleId="TOC1">
    <w:name w:val="toc 1"/>
    <w:basedOn w:val="Normal"/>
    <w:next w:val="Normal"/>
    <w:uiPriority w:val="39"/>
    <w:rsid w:val="00E010B6"/>
    <w:pPr>
      <w:tabs>
        <w:tab w:val="left" w:pos="720"/>
        <w:tab w:val="right" w:leader="dot" w:pos="9000"/>
      </w:tabs>
      <w:spacing w:before="120"/>
      <w:ind w:left="720" w:right="562" w:hanging="720"/>
    </w:pPr>
    <w:rPr>
      <w:rFonts w:eastAsiaTheme="minorEastAsia"/>
      <w:noProof/>
      <w:sz w:val="24"/>
      <w:szCs w:val="24"/>
      <w:lang w:eastAsia="en-GB"/>
    </w:rPr>
  </w:style>
  <w:style w:type="paragraph" w:styleId="TOC3">
    <w:name w:val="toc 3"/>
    <w:basedOn w:val="Normal"/>
    <w:next w:val="Normal"/>
    <w:autoRedefine/>
    <w:uiPriority w:val="39"/>
    <w:rsid w:val="003F2FE5"/>
    <w:pPr>
      <w:tabs>
        <w:tab w:val="left" w:pos="2160"/>
        <w:tab w:val="right" w:leader="dot" w:pos="9000"/>
      </w:tabs>
      <w:ind w:left="2160" w:right="562" w:hanging="720"/>
    </w:pPr>
    <w:rPr>
      <w:rFonts w:eastAsiaTheme="majorEastAsia" w:cs="Times New Roman"/>
      <w:noProof/>
      <w:sz w:val="16"/>
      <w:szCs w:val="24"/>
    </w:rPr>
  </w:style>
  <w:style w:type="paragraph" w:customStyle="1" w:styleId="StyleTOCHeading">
    <w:name w:val="Style TOC Heading"/>
    <w:basedOn w:val="TOCHeading"/>
    <w:next w:val="Normal"/>
    <w:uiPriority w:val="11"/>
    <w:rsid w:val="002C2CFC"/>
    <w:pPr>
      <w:spacing w:before="360"/>
    </w:pPr>
    <w:rPr>
      <w:rFonts w:ascii="Segoe UI Semibold" w:hAnsi="Segoe UI Semibold"/>
      <w:b/>
      <w:color w:val="236588"/>
      <w:sz w:val="44"/>
      <w:lang w:val="en-GB"/>
    </w:rPr>
  </w:style>
  <w:style w:type="numbering" w:customStyle="1" w:styleId="Style1">
    <w:name w:val="Style1"/>
    <w:uiPriority w:val="99"/>
    <w:rsid w:val="00BC0DD1"/>
    <w:pPr>
      <w:numPr>
        <w:numId w:val="17"/>
      </w:numPr>
    </w:pPr>
  </w:style>
  <w:style w:type="paragraph" w:customStyle="1" w:styleId="StyleCoverTitle26Left063">
    <w:name w:val="Style Cover Title 26 + Left:  0.63&quot;"/>
    <w:basedOn w:val="TitleCover26"/>
    <w:uiPriority w:val="11"/>
    <w:rsid w:val="003F2FE5"/>
    <w:pPr>
      <w:ind w:left="900"/>
    </w:pPr>
    <w:rPr>
      <w:rFonts w:eastAsia="Times New Roman" w:cs="Times New Roman"/>
      <w:bCs/>
      <w:szCs w:val="20"/>
    </w:rPr>
  </w:style>
  <w:style w:type="paragraph" w:customStyle="1" w:styleId="StyleStyleTOCHeading16pt">
    <w:name w:val="Style Style TOC Heading + 16 pt"/>
    <w:basedOn w:val="StyleTOCHeading"/>
    <w:uiPriority w:val="11"/>
    <w:rsid w:val="003F2FE5"/>
    <w:rPr>
      <w:sz w:val="32"/>
    </w:rPr>
  </w:style>
  <w:style w:type="character" w:customStyle="1" w:styleId="CaptionChar">
    <w:name w:val="Caption Char"/>
    <w:basedOn w:val="DefaultParagraphFont"/>
    <w:link w:val="Caption"/>
    <w:rsid w:val="00D4029F"/>
    <w:rPr>
      <w:rFonts w:ascii="Segoe UI Semibold" w:eastAsia="Times New Roman" w:hAnsi="Segoe UI Semibold" w:cs="Times New Roman"/>
      <w:bCs/>
      <w:noProof/>
      <w:sz w:val="20"/>
    </w:rPr>
  </w:style>
  <w:style w:type="paragraph" w:styleId="TableofFigures">
    <w:name w:val="table of figures"/>
    <w:basedOn w:val="Normal"/>
    <w:next w:val="Normal"/>
    <w:uiPriority w:val="99"/>
    <w:unhideWhenUsed/>
    <w:rsid w:val="004F053C"/>
    <w:pPr>
      <w:tabs>
        <w:tab w:val="left" w:pos="1440"/>
        <w:tab w:val="right" w:leader="dot" w:pos="9000"/>
      </w:tabs>
      <w:ind w:left="1440" w:right="566" w:hanging="1440"/>
    </w:pPr>
    <w:rPr>
      <w:rFonts w:eastAsiaTheme="minorEastAsia"/>
      <w:noProof/>
      <w:lang w:eastAsia="en-GB"/>
    </w:rPr>
  </w:style>
  <w:style w:type="paragraph" w:customStyle="1" w:styleId="SourceReferenceyyyy">
    <w:name w:val="Source Reference yyyy"/>
    <w:basedOn w:val="Normal"/>
    <w:next w:val="Normal"/>
    <w:link w:val="SourceReferenceyyyyChar"/>
    <w:uiPriority w:val="1"/>
    <w:qFormat/>
    <w:rsid w:val="00E66088"/>
    <w:pPr>
      <w:keepNext/>
      <w:jc w:val="right"/>
    </w:pPr>
    <w:rPr>
      <w:noProof/>
      <w:sz w:val="16"/>
      <w:lang w:eastAsia="en-GB"/>
    </w:rPr>
  </w:style>
  <w:style w:type="paragraph" w:styleId="Quote">
    <w:name w:val="Quote"/>
    <w:basedOn w:val="Normal"/>
    <w:next w:val="Normal"/>
    <w:link w:val="QuoteChar"/>
    <w:uiPriority w:val="11"/>
    <w:qFormat/>
    <w:rsid w:val="00075848"/>
    <w:pPr>
      <w:ind w:left="180" w:right="206"/>
    </w:pPr>
    <w:rPr>
      <w:i/>
      <w:iCs/>
      <w:color w:val="000000" w:themeColor="text1"/>
    </w:rPr>
  </w:style>
  <w:style w:type="character" w:customStyle="1" w:styleId="SourceReferenceyyyyChar">
    <w:name w:val="Source Reference yyyy Char"/>
    <w:basedOn w:val="DefaultParagraphFont"/>
    <w:link w:val="SourceReferenceyyyy"/>
    <w:uiPriority w:val="1"/>
    <w:rsid w:val="00D4029F"/>
    <w:rPr>
      <w:rFonts w:ascii="Segoe UI" w:hAnsi="Segoe UI"/>
      <w:noProof/>
      <w:sz w:val="16"/>
      <w:lang w:eastAsia="en-GB"/>
    </w:rPr>
  </w:style>
  <w:style w:type="character" w:customStyle="1" w:styleId="QuoteChar">
    <w:name w:val="Quote Char"/>
    <w:basedOn w:val="DefaultParagraphFont"/>
    <w:link w:val="Quote"/>
    <w:uiPriority w:val="11"/>
    <w:rsid w:val="00D4029F"/>
    <w:rPr>
      <w:rFonts w:ascii="Segoe UI" w:hAnsi="Segoe UI"/>
      <w:i/>
      <w:iCs/>
      <w:color w:val="000000" w:themeColor="text1"/>
      <w:sz w:val="20"/>
    </w:rPr>
  </w:style>
  <w:style w:type="paragraph" w:styleId="ListNumber">
    <w:name w:val="List Number"/>
    <w:basedOn w:val="Normal"/>
    <w:uiPriority w:val="5"/>
    <w:unhideWhenUsed/>
    <w:rsid w:val="00B04339"/>
    <w:pPr>
      <w:numPr>
        <w:numId w:val="30"/>
      </w:numPr>
    </w:pPr>
  </w:style>
  <w:style w:type="paragraph" w:styleId="ListNumber2">
    <w:name w:val="List Number 2"/>
    <w:basedOn w:val="Normal"/>
    <w:uiPriority w:val="5"/>
    <w:unhideWhenUsed/>
    <w:rsid w:val="00B04339"/>
    <w:pPr>
      <w:numPr>
        <w:numId w:val="31"/>
      </w:numPr>
    </w:pPr>
  </w:style>
  <w:style w:type="paragraph" w:styleId="ListNumber3">
    <w:name w:val="List Number 3"/>
    <w:basedOn w:val="Normal"/>
    <w:uiPriority w:val="5"/>
    <w:unhideWhenUsed/>
    <w:rsid w:val="00B04339"/>
    <w:pPr>
      <w:numPr>
        <w:numId w:val="32"/>
      </w:numPr>
    </w:pPr>
  </w:style>
  <w:style w:type="paragraph" w:customStyle="1" w:styleId="TitleCover26Left0631">
    <w:name w:val="Title Cover 26 + Left:  0.63&quot;1"/>
    <w:basedOn w:val="TitleCover26"/>
    <w:next w:val="Normal"/>
    <w:uiPriority w:val="2"/>
    <w:rsid w:val="004B3853"/>
    <w:pPr>
      <w:ind w:left="-432"/>
    </w:pPr>
    <w:rPr>
      <w:rFonts w:eastAsia="Times New Roman" w:cs="Times New Roman"/>
      <w:bCs/>
      <w:szCs w:val="20"/>
    </w:rPr>
  </w:style>
  <w:style w:type="paragraph" w:customStyle="1" w:styleId="StyleTitleCover10Bold">
    <w:name w:val="Style Title Cover 10 + Bold"/>
    <w:basedOn w:val="TitleCover12"/>
    <w:uiPriority w:val="11"/>
    <w:rsid w:val="00F93594"/>
    <w:rPr>
      <w:bCs/>
    </w:rPr>
  </w:style>
  <w:style w:type="paragraph" w:customStyle="1" w:styleId="StyleTitleCover10BoldLeft063">
    <w:name w:val="Style Title Cover 10 + Bold Left:  0.63&quot;"/>
    <w:basedOn w:val="TitleCover12"/>
    <w:uiPriority w:val="11"/>
    <w:rsid w:val="00F93594"/>
    <w:pPr>
      <w:ind w:left="900"/>
    </w:pPr>
    <w:rPr>
      <w:rFonts w:eastAsia="Times New Roman" w:cs="Times New Roman"/>
      <w:bCs/>
      <w:szCs w:val="20"/>
    </w:rPr>
  </w:style>
  <w:style w:type="paragraph" w:customStyle="1" w:styleId="HeadingNoTOC22pt">
    <w:name w:val="Heading NoTOC 22pt"/>
    <w:basedOn w:val="Normal"/>
    <w:next w:val="Normal"/>
    <w:uiPriority w:val="2"/>
    <w:rsid w:val="00E068B0"/>
    <w:pPr>
      <w:spacing w:before="360" w:after="360"/>
    </w:pPr>
    <w:rPr>
      <w:rFonts w:ascii="Segoe UI Semibold" w:eastAsia="Times New Roman" w:hAnsi="Segoe UI Semibold" w:cs="Times New Roman"/>
      <w:bCs/>
      <w:color w:val="236588"/>
      <w:sz w:val="44"/>
      <w:szCs w:val="20"/>
    </w:rPr>
  </w:style>
  <w:style w:type="paragraph" w:customStyle="1" w:styleId="TableHeadingBlue">
    <w:name w:val="Table Heading Blue"/>
    <w:aliases w:val="White Text"/>
    <w:basedOn w:val="Normal"/>
    <w:uiPriority w:val="11"/>
    <w:rsid w:val="007A233A"/>
    <w:pPr>
      <w:jc w:val="left"/>
    </w:pPr>
    <w:rPr>
      <w:rFonts w:eastAsia="Times New Roman" w:cs="Times New Roman"/>
      <w:b/>
      <w:bCs/>
      <w:color w:val="FFFFFF" w:themeColor="background1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C6B5F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C6B5F"/>
    <w:rPr>
      <w:rFonts w:ascii="Segoe UI" w:hAnsi="Segoe UI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7C6B5F"/>
    <w:rPr>
      <w:vertAlign w:val="superscript"/>
    </w:rPr>
  </w:style>
  <w:style w:type="paragraph" w:customStyle="1" w:styleId="TitleCover10">
    <w:name w:val="Title Cover 10"/>
    <w:basedOn w:val="Normal"/>
    <w:next w:val="Normal"/>
    <w:link w:val="TitleCover10Char"/>
    <w:uiPriority w:val="2"/>
    <w:rsid w:val="00BD6E64"/>
    <w:pPr>
      <w:jc w:val="left"/>
    </w:pPr>
    <w:rPr>
      <w:color w:val="236588"/>
    </w:rPr>
  </w:style>
  <w:style w:type="character" w:customStyle="1" w:styleId="TitleCover10Char">
    <w:name w:val="Title Cover 10 Char"/>
    <w:basedOn w:val="DefaultParagraphFont"/>
    <w:link w:val="TitleCover10"/>
    <w:uiPriority w:val="2"/>
    <w:rsid w:val="00160AC0"/>
    <w:rPr>
      <w:rFonts w:ascii="Segoe UI" w:hAnsi="Segoe UI"/>
      <w:color w:val="236588"/>
      <w:sz w:val="20"/>
    </w:rPr>
  </w:style>
  <w:style w:type="paragraph" w:customStyle="1" w:styleId="StyleTitleCover16Left063">
    <w:name w:val="Style Title Cover16 + Left:  0.63&quot;"/>
    <w:basedOn w:val="TitleCover16"/>
    <w:uiPriority w:val="11"/>
    <w:rsid w:val="00EE32B2"/>
    <w:pPr>
      <w:ind w:left="900"/>
    </w:pPr>
    <w:rPr>
      <w:rFonts w:eastAsia="Times New Roman" w:cs="Times New Roman"/>
      <w:b w:val="0"/>
      <w:bCs/>
      <w:szCs w:val="20"/>
    </w:rPr>
  </w:style>
  <w:style w:type="paragraph" w:customStyle="1" w:styleId="StyleTOCHeading12">
    <w:name w:val="Style TOC Heading 12"/>
    <w:basedOn w:val="StyleStyleTOCHeading16pt"/>
    <w:next w:val="Normal"/>
    <w:uiPriority w:val="11"/>
    <w:rsid w:val="00E010B6"/>
    <w:pPr>
      <w:spacing w:before="240" w:after="120"/>
    </w:pPr>
    <w:rPr>
      <w:rFonts w:ascii="Segoe UI" w:eastAsia="Times New Roman" w:hAnsi="Segoe UI" w:cs="Times New Roman"/>
      <w:b w:val="0"/>
      <w:bCs w:val="0"/>
      <w:sz w:val="24"/>
      <w:szCs w:val="20"/>
    </w:rPr>
  </w:style>
  <w:style w:type="table" w:customStyle="1" w:styleId="ABPmer2">
    <w:name w:val="ABPmer2"/>
    <w:basedOn w:val="TableNormal"/>
    <w:uiPriority w:val="99"/>
    <w:rsid w:val="00584504"/>
    <w:rPr>
      <w:rFonts w:ascii="Segoe UI" w:hAnsi="Segoe UI"/>
      <w:sz w:val="20"/>
    </w:rPr>
    <w:tblPr>
      <w:tblStyleColBandSize w:val="1"/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15" w:type="dxa"/>
        <w:right w:w="115" w:type="dxa"/>
      </w:tblCellMar>
    </w:tblPr>
    <w:trPr>
      <w:jc w:val="right"/>
    </w:trPr>
    <w:tblStylePr w:type="firstRow">
      <w:pPr>
        <w:jc w:val="left"/>
      </w:pPr>
      <w:rPr>
        <w:rFonts w:ascii="Segoe UI" w:hAnsi="Segoe UI"/>
        <w:b/>
        <w:color w:val="FFFFFF" w:themeColor="background1"/>
        <w:sz w:val="20"/>
      </w:rPr>
      <w:tblPr/>
      <w:tcPr>
        <w:shd w:val="clear" w:color="auto" w:fill="236588"/>
        <w:vAlign w:val="center"/>
      </w:tcPr>
    </w:tblStylePr>
    <w:tblStylePr w:type="firstCol">
      <w:rPr>
        <w:rFonts w:ascii="Segoe UI" w:hAnsi="Segoe UI"/>
        <w:sz w:val="20"/>
      </w:rPr>
      <w:tblPr/>
      <w:tcPr>
        <w:shd w:val="clear" w:color="auto" w:fill="D9D9D9" w:themeFill="background1" w:themeFillShade="D9"/>
      </w:tcPr>
    </w:tblStylePr>
  </w:style>
  <w:style w:type="paragraph" w:customStyle="1" w:styleId="StyleTableHeadingBlueWhiteText10pt">
    <w:name w:val="Style Table Heading BlueWhite Text 10pt"/>
    <w:basedOn w:val="TableHeadingBlue"/>
    <w:uiPriority w:val="11"/>
    <w:rsid w:val="00817B07"/>
  </w:style>
  <w:style w:type="paragraph" w:customStyle="1" w:styleId="TitleCover160">
    <w:name w:val="Title Cover 16"/>
    <w:basedOn w:val="TitleCover10"/>
    <w:next w:val="Normal"/>
    <w:uiPriority w:val="2"/>
    <w:rsid w:val="002650FF"/>
    <w:rPr>
      <w:rFonts w:ascii="Segoe UI Semibold" w:hAnsi="Segoe UI Semibold"/>
      <w:sz w:val="32"/>
      <w:szCs w:val="24"/>
    </w:rPr>
  </w:style>
  <w:style w:type="paragraph" w:customStyle="1" w:styleId="TitleCover20">
    <w:name w:val="Title Cover 20"/>
    <w:basedOn w:val="Normal"/>
    <w:next w:val="Normal"/>
    <w:link w:val="TitleCover20Char"/>
    <w:uiPriority w:val="2"/>
    <w:rsid w:val="00C574AE"/>
    <w:rPr>
      <w:b/>
      <w:color w:val="1F6588"/>
      <w:sz w:val="40"/>
      <w:szCs w:val="40"/>
    </w:rPr>
  </w:style>
  <w:style w:type="paragraph" w:customStyle="1" w:styleId="TitleCover24">
    <w:name w:val="Title Cover 24"/>
    <w:basedOn w:val="Normal"/>
    <w:next w:val="Normal"/>
    <w:link w:val="TitleCover24Char"/>
    <w:uiPriority w:val="2"/>
    <w:rsid w:val="00C574AE"/>
    <w:rPr>
      <w:b/>
      <w:color w:val="1F6588"/>
      <w:sz w:val="48"/>
      <w:szCs w:val="48"/>
    </w:rPr>
  </w:style>
  <w:style w:type="character" w:customStyle="1" w:styleId="TitleCover24Char">
    <w:name w:val="Title Cover 24 Char"/>
    <w:basedOn w:val="DefaultParagraphFont"/>
    <w:link w:val="TitleCover24"/>
    <w:uiPriority w:val="2"/>
    <w:rsid w:val="00160AC0"/>
    <w:rPr>
      <w:rFonts w:ascii="Segoe UI" w:hAnsi="Segoe UI"/>
      <w:b/>
      <w:color w:val="1F6588"/>
      <w:sz w:val="48"/>
      <w:szCs w:val="48"/>
    </w:rPr>
  </w:style>
  <w:style w:type="paragraph" w:customStyle="1" w:styleId="TitleCover18">
    <w:name w:val="Title Cover 18"/>
    <w:basedOn w:val="TitleCover12"/>
    <w:next w:val="Normal"/>
    <w:link w:val="TitleCover18Char"/>
    <w:uiPriority w:val="2"/>
    <w:rsid w:val="00362BE0"/>
    <w:rPr>
      <w:rFonts w:ascii="Segoe UI Semibold" w:hAnsi="Segoe UI Semibold"/>
      <w:color w:val="808080" w:themeColor="background1" w:themeShade="80"/>
      <w:sz w:val="36"/>
    </w:rPr>
  </w:style>
  <w:style w:type="character" w:customStyle="1" w:styleId="TitleCover18Char">
    <w:name w:val="Title Cover 18 Char"/>
    <w:basedOn w:val="DefaultParagraphFont"/>
    <w:link w:val="TitleCover18"/>
    <w:uiPriority w:val="2"/>
    <w:rsid w:val="00160AC0"/>
    <w:rPr>
      <w:rFonts w:ascii="Segoe UI Semibold" w:hAnsi="Segoe UI Semibold"/>
      <w:color w:val="808080" w:themeColor="background1" w:themeShade="80"/>
      <w:sz w:val="36"/>
    </w:rPr>
  </w:style>
  <w:style w:type="character" w:customStyle="1" w:styleId="TitleCover20Char">
    <w:name w:val="Title Cover 20 Char"/>
    <w:basedOn w:val="DefaultParagraphFont"/>
    <w:link w:val="TitleCover20"/>
    <w:uiPriority w:val="2"/>
    <w:rsid w:val="00160AC0"/>
    <w:rPr>
      <w:rFonts w:ascii="Segoe UI" w:hAnsi="Segoe UI"/>
      <w:b/>
      <w:color w:val="1F6588"/>
      <w:sz w:val="40"/>
      <w:szCs w:val="40"/>
    </w:rPr>
  </w:style>
  <w:style w:type="paragraph" w:customStyle="1" w:styleId="TitleCover18g">
    <w:name w:val="Title Cover 18g"/>
    <w:basedOn w:val="Normal"/>
    <w:next w:val="Normal"/>
    <w:link w:val="TitleCover18gChar"/>
    <w:uiPriority w:val="2"/>
    <w:rsid w:val="00C574AE"/>
    <w:rPr>
      <w:rFonts w:ascii="Segoe UI Semibold" w:hAnsi="Segoe UI Semibold"/>
      <w:color w:val="808080" w:themeColor="background1" w:themeShade="80"/>
      <w:sz w:val="36"/>
      <w:szCs w:val="36"/>
    </w:rPr>
  </w:style>
  <w:style w:type="character" w:customStyle="1" w:styleId="TitleCover18gChar">
    <w:name w:val="Title Cover 18g Char"/>
    <w:basedOn w:val="DefaultParagraphFont"/>
    <w:link w:val="TitleCover18g"/>
    <w:uiPriority w:val="2"/>
    <w:rsid w:val="00160AC0"/>
    <w:rPr>
      <w:rFonts w:ascii="Segoe UI Semibold" w:hAnsi="Segoe UI Semibold"/>
      <w:color w:val="808080" w:themeColor="background1" w:themeShade="80"/>
      <w:sz w:val="36"/>
      <w:szCs w:val="36"/>
    </w:rPr>
  </w:style>
  <w:style w:type="paragraph" w:customStyle="1" w:styleId="TitleCover18b">
    <w:name w:val="Title Cover 18b"/>
    <w:basedOn w:val="TitleCover12"/>
    <w:next w:val="Normal"/>
    <w:uiPriority w:val="2"/>
    <w:rsid w:val="00C574AE"/>
    <w:rPr>
      <w:rFonts w:ascii="Segoe UI Semibold" w:hAnsi="Segoe UI Semibold"/>
      <w:sz w:val="36"/>
    </w:rPr>
  </w:style>
  <w:style w:type="paragraph" w:customStyle="1" w:styleId="TitleCoverFly26">
    <w:name w:val="Title Cover Fly 26"/>
    <w:basedOn w:val="Normal"/>
    <w:next w:val="Normal"/>
    <w:link w:val="TitleCoverFly26Char"/>
    <w:uiPriority w:val="2"/>
    <w:qFormat/>
    <w:rsid w:val="004B3853"/>
    <w:pPr>
      <w:ind w:left="-432"/>
    </w:pPr>
    <w:rPr>
      <w:rFonts w:ascii="Segoe UI Semibold" w:hAnsi="Segoe UI Semibold"/>
      <w:color w:val="1F6588"/>
      <w:sz w:val="52"/>
      <w:szCs w:val="52"/>
    </w:rPr>
  </w:style>
  <w:style w:type="character" w:customStyle="1" w:styleId="TitleCoverFly26Char">
    <w:name w:val="Title Cover Fly 26 Char"/>
    <w:basedOn w:val="DefaultParagraphFont"/>
    <w:link w:val="TitleCoverFly26"/>
    <w:uiPriority w:val="2"/>
    <w:rsid w:val="00160AC0"/>
    <w:rPr>
      <w:rFonts w:ascii="Segoe UI Semibold" w:hAnsi="Segoe UI Semibold"/>
      <w:color w:val="1F6588"/>
      <w:sz w:val="52"/>
      <w:szCs w:val="52"/>
    </w:rPr>
  </w:style>
  <w:style w:type="character" w:styleId="CommentReference">
    <w:name w:val="annotation reference"/>
    <w:basedOn w:val="DefaultParagraphFont"/>
    <w:uiPriority w:val="99"/>
    <w:semiHidden/>
    <w:unhideWhenUsed/>
    <w:rsid w:val="006103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10355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10355"/>
    <w:rPr>
      <w:rFonts w:ascii="Segoe UI" w:hAnsi="Segoe U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03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0355"/>
    <w:rPr>
      <w:rFonts w:ascii="Segoe UI" w:hAnsi="Segoe UI"/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610355"/>
    <w:rPr>
      <w:color w:val="605E5C"/>
      <w:shd w:val="clear" w:color="auto" w:fill="E1DFDD"/>
    </w:rPr>
  </w:style>
  <w:style w:type="table" w:customStyle="1" w:styleId="ABPmer11">
    <w:name w:val="ABPmer11"/>
    <w:basedOn w:val="TableNormal"/>
    <w:uiPriority w:val="99"/>
    <w:rsid w:val="00454F45"/>
    <w:rPr>
      <w:rFonts w:ascii="Segoe UI" w:hAnsi="Segoe UI"/>
      <w:sz w:val="20"/>
    </w:rPr>
    <w:tblPr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15" w:type="dxa"/>
        <w:right w:w="115" w:type="dxa"/>
      </w:tblCellMar>
    </w:tblPr>
    <w:trPr>
      <w:jc w:val="right"/>
    </w:trPr>
    <w:tcPr>
      <w:shd w:val="clear" w:color="auto" w:fill="auto"/>
    </w:tcPr>
    <w:tblStylePr w:type="firstRow">
      <w:pPr>
        <w:wordWrap/>
        <w:jc w:val="left"/>
        <w:outlineLvl w:val="9"/>
      </w:pPr>
      <w:rPr>
        <w:rFonts w:ascii="Segoe UI" w:hAnsi="Segoe UI"/>
        <w:b/>
        <w:color w:val="FFFFFF" w:themeColor="background1"/>
        <w:sz w:val="20"/>
      </w:rPr>
      <w:tblPr/>
      <w:tcPr>
        <w:shd w:val="clear" w:color="auto" w:fill="236588"/>
        <w:vAlign w:val="center"/>
      </w:tcPr>
    </w:tblStylePr>
    <w:tblStylePr w:type="lastCol">
      <w:pPr>
        <w:jc w:val="left"/>
      </w:pPr>
      <w:rPr>
        <w:rFonts w:ascii="Segoe UI" w:hAnsi="Segoe UI"/>
        <w:sz w:val="18"/>
      </w:rPr>
    </w:tblStylePr>
  </w:style>
  <w:style w:type="table" w:customStyle="1" w:styleId="ABPmer12">
    <w:name w:val="ABPmer12"/>
    <w:basedOn w:val="TableNormal"/>
    <w:uiPriority w:val="99"/>
    <w:rsid w:val="00714A11"/>
    <w:rPr>
      <w:rFonts w:ascii="Segoe UI" w:eastAsia="Calibri" w:hAnsi="Segoe UI" w:cs="Times New Roman"/>
      <w:sz w:val="18"/>
    </w:rPr>
    <w:tblPr>
      <w:tblInd w:w="0" w:type="nil"/>
      <w:tblBorders>
        <w:top w:val="single" w:sz="4" w:space="0" w:color="236588"/>
        <w:left w:val="single" w:sz="4" w:space="0" w:color="236588"/>
        <w:bottom w:val="single" w:sz="4" w:space="0" w:color="236588"/>
        <w:right w:val="single" w:sz="4" w:space="0" w:color="236588"/>
        <w:insideH w:val="single" w:sz="4" w:space="0" w:color="236588"/>
        <w:insideV w:val="single" w:sz="4" w:space="0" w:color="236588"/>
      </w:tblBorders>
      <w:tblCellMar>
        <w:left w:w="115" w:type="dxa"/>
        <w:right w:w="115" w:type="dxa"/>
      </w:tblCellMar>
    </w:tblPr>
    <w:tblStylePr w:type="firstRow">
      <w:pPr>
        <w:wordWrap/>
        <w:jc w:val="left"/>
      </w:pPr>
      <w:rPr>
        <w:rFonts w:ascii="Segoe UI" w:hAnsi="Segoe UI" w:cs="Segoe UI" w:hint="default"/>
        <w:b/>
        <w:color w:val="FFFFFF" w:themeColor="background1"/>
        <w:sz w:val="18"/>
        <w:szCs w:val="18"/>
      </w:rPr>
      <w:tblPr/>
      <w:tcPr>
        <w:shd w:val="clear" w:color="auto" w:fill="236588"/>
        <w:vAlign w:val="center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577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35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229209">
              <w:marLeft w:val="0"/>
              <w:marRight w:val="0"/>
              <w:marTop w:val="1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961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961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140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7679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E2E2E6"/>
                                <w:left w:val="single" w:sz="6" w:space="0" w:color="E2E2E6"/>
                                <w:bottom w:val="single" w:sz="6" w:space="0" w:color="E2E2E6"/>
                                <w:right w:val="single" w:sz="6" w:space="0" w:color="E2E2E6"/>
                              </w:divBdr>
                              <w:divsChild>
                                <w:div w:id="156967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8203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8930197">
                                          <w:marLeft w:val="990"/>
                                          <w:marRight w:val="0"/>
                                          <w:marTop w:val="0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9329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5032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866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24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836112">
              <w:marLeft w:val="0"/>
              <w:marRight w:val="0"/>
              <w:marTop w:val="1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838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283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243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6765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E2E2E6"/>
                                <w:left w:val="single" w:sz="6" w:space="0" w:color="E2E2E6"/>
                                <w:bottom w:val="single" w:sz="6" w:space="0" w:color="E2E2E6"/>
                                <w:right w:val="single" w:sz="6" w:space="0" w:color="E2E2E6"/>
                              </w:divBdr>
                              <w:divsChild>
                                <w:div w:id="1018967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29179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813605">
                                          <w:marLeft w:val="990"/>
                                          <w:marRight w:val="0"/>
                                          <w:marTop w:val="0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50794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90327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10" Type="http://schemas.openxmlformats.org/officeDocument/2006/relationships/image" Target="cid:image007.png@01DCCE74.6D9C24B0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wye\Downloads\TN%20Template%20(1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3311B56BEFA4E2FA2A528ACE2DEE1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477456-4B99-43CD-9675-30D549C67B53}"/>
      </w:docPartPr>
      <w:docPartBody>
        <w:p w:rsidR="00085D4C" w:rsidRDefault="00A7762D">
          <w:pPr>
            <w:pStyle w:val="33311B56BEFA4E2FA2A528ACE2DEE1DF"/>
          </w:pPr>
          <w:r w:rsidRPr="00CE1E32">
            <w:t>[Document Title]</w:t>
          </w:r>
        </w:p>
      </w:docPartBody>
    </w:docPart>
    <w:docPart>
      <w:docPartPr>
        <w:name w:val="C6BD1E2EB22A4B4BBDEDA6EC151CA8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63DE62-5B9F-49F6-9B98-245689F6B9F4}"/>
      </w:docPartPr>
      <w:docPartBody>
        <w:p w:rsidR="00085D4C" w:rsidRDefault="00A7762D">
          <w:pPr>
            <w:pStyle w:val="C6BD1E2EB22A4B4BBDEDA6EC151CA8BA"/>
          </w:pPr>
          <w:r w:rsidRPr="00CC4CED">
            <w:rPr>
              <w:sz w:val="16"/>
              <w:szCs w:val="16"/>
            </w:rPr>
            <w:t>[Select date from drop down arrow - Month YYYY]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626"/>
    <w:rsid w:val="00002A78"/>
    <w:rsid w:val="000212BB"/>
    <w:rsid w:val="00085D4C"/>
    <w:rsid w:val="0018369A"/>
    <w:rsid w:val="00254B02"/>
    <w:rsid w:val="00335F93"/>
    <w:rsid w:val="003B39E7"/>
    <w:rsid w:val="004649EC"/>
    <w:rsid w:val="00561626"/>
    <w:rsid w:val="007C073D"/>
    <w:rsid w:val="008A2A94"/>
    <w:rsid w:val="008F7894"/>
    <w:rsid w:val="00901CF7"/>
    <w:rsid w:val="00914990"/>
    <w:rsid w:val="00944A89"/>
    <w:rsid w:val="0094730A"/>
    <w:rsid w:val="009F0B15"/>
    <w:rsid w:val="00A7762D"/>
    <w:rsid w:val="00AB2094"/>
    <w:rsid w:val="00B25D70"/>
    <w:rsid w:val="00B4738E"/>
    <w:rsid w:val="00B93785"/>
    <w:rsid w:val="00BA56C1"/>
    <w:rsid w:val="00CE4EE1"/>
    <w:rsid w:val="00D85626"/>
    <w:rsid w:val="00DC6DEE"/>
    <w:rsid w:val="00EB70DA"/>
    <w:rsid w:val="00F067B9"/>
    <w:rsid w:val="00FE7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3311B56BEFA4E2FA2A528ACE2DEE1DF">
    <w:name w:val="33311B56BEFA4E2FA2A528ACE2DEE1DF"/>
  </w:style>
  <w:style w:type="paragraph" w:customStyle="1" w:styleId="C6BD1E2EB22A4B4BBDEDA6EC151CA8BA">
    <w:name w:val="C6BD1E2EB22A4B4BBDEDA6EC151CA8BA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2025-11-26T00:00:00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BBB926F-C34D-4D67-AC18-BAB3A6BF4E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TN Template (1)</Template>
  <TotalTime>1</TotalTime>
  <Pages>4</Pages>
  <Words>518</Words>
  <Characters>2958</Characters>
  <Application>Microsoft Office Word</Application>
  <DocSecurity>4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ABPmer Notice to Mariners: 
Survey Instrument – Seabed Deployment</vt:lpstr>
    </vt:vector>
  </TitlesOfParts>
  <Company/>
  <LinksUpToDate>false</LinksUpToDate>
  <CharactersWithSpaces>3470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ABPmer Notice to Mariners: 
Survey Instrument – Seabed Deployment</dc:title>
  <dc:subject/>
  <dc:creator>William Wye</dc:creator>
  <cp:lastModifiedBy>Tom Wilson</cp:lastModifiedBy>
  <cp:revision>2</cp:revision>
  <cp:lastPrinted>2025-11-27T11:56:00Z</cp:lastPrinted>
  <dcterms:created xsi:type="dcterms:W3CDTF">2026-10-14T07:48:00Z</dcterms:created>
  <dcterms:modified xsi:type="dcterms:W3CDTF">2026-10-14T07:48:00Z</dcterms:modified>
  <cp:contentStatus>Notice to Mariners</cp:contentStatus>
</cp:coreProperties>
</file>